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4D3C" w:rsidRDefault="003E4D3C" w:rsidP="00D957B2">
      <w:pPr>
        <w:jc w:val="center"/>
        <w:rPr>
          <w:rFonts w:ascii="Times New Roman" w:hAnsi="Times New Roman"/>
          <w:b/>
          <w:sz w:val="44"/>
          <w:lang w:val="kk-KZ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6.6pt;margin-top:-28.35pt;width:845.9pt;height:593.6pt;z-index:-251680768">
            <v:imagedata r:id="rId5" o:title=""/>
          </v:shape>
        </w:pict>
      </w:r>
    </w:p>
    <w:p w:rsidR="003E4D3C" w:rsidRDefault="003E4D3C" w:rsidP="00D957B2">
      <w:pPr>
        <w:jc w:val="center"/>
        <w:rPr>
          <w:rFonts w:ascii="Times New Roman" w:hAnsi="Times New Roman"/>
          <w:b/>
          <w:sz w:val="44"/>
          <w:lang w:val="kk-KZ"/>
        </w:rPr>
      </w:pPr>
    </w:p>
    <w:p w:rsidR="003E4D3C" w:rsidRPr="00F32618" w:rsidRDefault="003E4D3C" w:rsidP="00FD14FF">
      <w:pPr>
        <w:rPr>
          <w:rFonts w:ascii="Times New Roman" w:hAnsi="Times New Roman"/>
          <w:b/>
          <w:color w:val="4F81BD"/>
          <w:sz w:val="44"/>
          <w:lang w:val="kk-KZ"/>
        </w:rPr>
      </w:pPr>
      <w:r w:rsidRPr="00FD14FF">
        <w:rPr>
          <w:rFonts w:ascii="Times New Roman" w:hAnsi="Times New Roman"/>
          <w:b/>
          <w:sz w:val="44"/>
        </w:rPr>
        <w:t xml:space="preserve">                              </w:t>
      </w:r>
      <w:r w:rsidRPr="00F32618">
        <w:rPr>
          <w:rFonts w:ascii="Times New Roman" w:hAnsi="Times New Roman"/>
          <w:b/>
          <w:color w:val="4F81BD"/>
          <w:sz w:val="44"/>
          <w:lang w:val="kk-KZ"/>
        </w:rPr>
        <w:t>«Жігерген» бөбекжай-балабақшасы» МКҚК</w:t>
      </w:r>
    </w:p>
    <w:p w:rsidR="003E4D3C" w:rsidRPr="00F32618" w:rsidRDefault="003E4D3C" w:rsidP="00464C33">
      <w:pPr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464C33">
      <w:pPr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464C33">
      <w:pPr>
        <w:rPr>
          <w:rFonts w:ascii="Times New Roman" w:hAnsi="Times New Roman"/>
          <w:b/>
          <w:color w:val="4F81BD"/>
          <w:sz w:val="44"/>
          <w:lang w:val="kk-KZ"/>
        </w:rPr>
      </w:pPr>
      <w:r w:rsidRPr="00F32618">
        <w:rPr>
          <w:rFonts w:ascii="Times New Roman" w:hAnsi="Times New Roman"/>
          <w:b/>
          <w:color w:val="4F81BD"/>
          <w:sz w:val="44"/>
          <w:lang w:val="kk-KZ"/>
        </w:rPr>
        <w:t xml:space="preserve">                                   «Детский ясли-сад «Жігерген» ГККП</w:t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464C33">
      <w:pPr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464C33">
      <w:pPr>
        <w:rPr>
          <w:rFonts w:ascii="Times New Roman" w:hAnsi="Times New Roman"/>
          <w:b/>
          <w:color w:val="4F81BD"/>
          <w:sz w:val="24"/>
          <w:szCs w:val="24"/>
          <w:lang w:val="kk-KZ"/>
        </w:rPr>
      </w:pPr>
      <w:r w:rsidRPr="00F32618">
        <w:rPr>
          <w:rFonts w:ascii="Times New Roman" w:hAnsi="Times New Roman"/>
          <w:b/>
          <w:color w:val="4F81BD"/>
          <w:sz w:val="24"/>
          <w:szCs w:val="24"/>
          <w:lang w:val="kk-KZ"/>
        </w:rPr>
        <w:t>«Жігерген» бөбекжай балабақшасының мең</w:t>
      </w:r>
      <w:r>
        <w:rPr>
          <w:rFonts w:ascii="Times New Roman" w:hAnsi="Times New Roman"/>
          <w:b/>
          <w:color w:val="4F81BD"/>
          <w:sz w:val="24"/>
          <w:szCs w:val="24"/>
          <w:lang w:val="kk-KZ"/>
        </w:rPr>
        <w:t>герушісі</w:t>
      </w:r>
      <w:r w:rsidRPr="00F32618">
        <w:rPr>
          <w:rFonts w:ascii="Times New Roman" w:hAnsi="Times New Roman"/>
          <w:b/>
          <w:color w:val="4F81BD"/>
          <w:sz w:val="24"/>
          <w:szCs w:val="24"/>
          <w:lang w:val="kk-KZ"/>
        </w:rPr>
        <w:t xml:space="preserve">                                                Омаркулова Г.Б</w:t>
      </w:r>
    </w:p>
    <w:p w:rsidR="003E4D3C" w:rsidRPr="00F32618" w:rsidRDefault="003E4D3C" w:rsidP="00464C33">
      <w:pPr>
        <w:rPr>
          <w:rFonts w:ascii="Times New Roman" w:hAnsi="Times New Roman"/>
          <w:b/>
          <w:color w:val="4F81BD"/>
          <w:sz w:val="24"/>
          <w:szCs w:val="24"/>
          <w:lang w:val="kk-KZ"/>
        </w:rPr>
      </w:pPr>
    </w:p>
    <w:p w:rsidR="003E4D3C" w:rsidRPr="00F32618" w:rsidRDefault="003E4D3C" w:rsidP="00464C33">
      <w:pPr>
        <w:rPr>
          <w:rFonts w:ascii="Times New Roman" w:hAnsi="Times New Roman"/>
          <w:b/>
          <w:color w:val="4F81BD"/>
          <w:sz w:val="24"/>
          <w:szCs w:val="24"/>
          <w:lang w:val="kk-KZ"/>
        </w:rPr>
      </w:pPr>
      <w:r w:rsidRPr="00F32618">
        <w:rPr>
          <w:rFonts w:ascii="Times New Roman" w:hAnsi="Times New Roman"/>
          <w:b/>
          <w:color w:val="4F81BD"/>
          <w:sz w:val="24"/>
          <w:szCs w:val="24"/>
          <w:lang w:val="kk-KZ"/>
        </w:rPr>
        <w:t>Заведуюшая   детского  сад  «Жігерген»                                                                      Омаркулова Г.Б</w:t>
      </w:r>
    </w:p>
    <w:p w:rsidR="003E4D3C" w:rsidRPr="00464C33" w:rsidRDefault="003E4D3C" w:rsidP="00464C33">
      <w:pPr>
        <w:rPr>
          <w:rFonts w:ascii="Times New Roman" w:hAnsi="Times New Roman"/>
          <w:b/>
          <w:sz w:val="24"/>
          <w:szCs w:val="24"/>
          <w:lang w:val="kk-KZ"/>
        </w:rPr>
      </w:pPr>
    </w:p>
    <w:p w:rsidR="003E4D3C" w:rsidRPr="00464C33" w:rsidRDefault="003E4D3C" w:rsidP="00464C33">
      <w:pPr>
        <w:rPr>
          <w:rFonts w:ascii="Times New Roman" w:hAnsi="Times New Roman"/>
          <w:b/>
          <w:sz w:val="24"/>
          <w:szCs w:val="24"/>
          <w:lang w:val="kk-KZ"/>
        </w:rPr>
      </w:pPr>
    </w:p>
    <w:p w:rsidR="003E4D3C" w:rsidRDefault="003E4D3C" w:rsidP="00D957B2">
      <w:pPr>
        <w:jc w:val="center"/>
        <w:rPr>
          <w:rFonts w:ascii="Times New Roman" w:hAnsi="Times New Roman"/>
          <w:b/>
          <w:sz w:val="44"/>
          <w:lang w:val="kk-KZ"/>
        </w:rPr>
      </w:pPr>
    </w:p>
    <w:p w:rsidR="003E4D3C" w:rsidRDefault="003E4D3C" w:rsidP="00D957B2">
      <w:pPr>
        <w:jc w:val="center"/>
        <w:rPr>
          <w:rFonts w:ascii="Times New Roman" w:hAnsi="Times New Roman"/>
          <w:b/>
          <w:sz w:val="44"/>
          <w:lang w:val="kk-KZ"/>
        </w:rPr>
      </w:pPr>
    </w:p>
    <w:p w:rsidR="003E4D3C" w:rsidRDefault="003E4D3C" w:rsidP="00D957B2">
      <w:pPr>
        <w:jc w:val="center"/>
        <w:rPr>
          <w:rFonts w:ascii="Times New Roman" w:hAnsi="Times New Roman"/>
          <w:b/>
          <w:sz w:val="44"/>
          <w:lang w:val="kk-KZ"/>
        </w:rPr>
      </w:pPr>
    </w:p>
    <w:p w:rsidR="003E4D3C" w:rsidRDefault="003E4D3C" w:rsidP="00D957B2">
      <w:pPr>
        <w:jc w:val="center"/>
        <w:rPr>
          <w:rFonts w:ascii="Times New Roman" w:hAnsi="Times New Roman"/>
          <w:b/>
          <w:sz w:val="44"/>
          <w:lang w:val="kk-KZ"/>
        </w:rPr>
      </w:pPr>
      <w:r>
        <w:rPr>
          <w:noProof/>
        </w:rPr>
        <w:pict>
          <v:shape id="_x0000_s1027" type="#_x0000_t75" style="position:absolute;left:0;text-align:left;margin-left:-57pt;margin-top:-27.1pt;width:845.9pt;height:593.6pt;z-index:-251679744">
            <v:imagedata r:id="rId5" o:title=""/>
          </v:shape>
        </w:pict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  <w:r w:rsidRPr="00F32618">
        <w:rPr>
          <w:rFonts w:ascii="Times New Roman" w:hAnsi="Times New Roman"/>
          <w:b/>
          <w:color w:val="4F81BD"/>
          <w:sz w:val="44"/>
          <w:lang w:val="kk-KZ"/>
        </w:rPr>
        <w:t xml:space="preserve"> «Жігерген»  бөбекжай  балабақшасына </w:t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  <w:r w:rsidRPr="00F32618">
        <w:rPr>
          <w:rFonts w:ascii="Times New Roman" w:hAnsi="Times New Roman"/>
          <w:b/>
          <w:color w:val="4F81BD"/>
          <w:sz w:val="44"/>
          <w:lang w:val="kk-KZ"/>
        </w:rPr>
        <w:t>Қош келдіңіздер!</w:t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  <w:r w:rsidRPr="00F32618">
        <w:rPr>
          <w:rFonts w:ascii="Times New Roman" w:hAnsi="Times New Roman"/>
          <w:b/>
          <w:color w:val="4F81BD"/>
          <w:sz w:val="44"/>
          <w:lang w:val="kk-KZ"/>
        </w:rPr>
        <w:t>Добро пожаловать!</w:t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  <w:r w:rsidRPr="00F32618">
        <w:rPr>
          <w:rFonts w:ascii="Times New Roman" w:hAnsi="Times New Roman"/>
          <w:b/>
          <w:color w:val="4F81BD"/>
          <w:sz w:val="44"/>
          <w:lang w:val="kk-KZ"/>
        </w:rPr>
        <w:t xml:space="preserve">В ясли детский сад «Жігерген»  </w:t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BF5DC9">
      <w:pPr>
        <w:rPr>
          <w:rFonts w:ascii="Times New Roman" w:hAnsi="Times New Roman"/>
          <w:b/>
          <w:color w:val="4F81BD"/>
          <w:sz w:val="44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2"/>
          <w:lang w:val="kk-KZ"/>
        </w:rPr>
      </w:pPr>
      <w:r>
        <w:rPr>
          <w:noProof/>
        </w:rPr>
        <w:pict>
          <v:shape id="_x0000_s1028" type="#_x0000_t75" style="position:absolute;margin-left:-63.25pt;margin-top:-30pt;width:848.2pt;height:593.6pt;z-index:-251678720">
            <v:imagedata r:id="rId5" o:title=""/>
          </v:shape>
        </w:pict>
      </w:r>
      <w:r w:rsidRPr="00F32618">
        <w:rPr>
          <w:rFonts w:ascii="Times New Roman" w:hAnsi="Times New Roman"/>
          <w:b/>
          <w:color w:val="4F81BD"/>
          <w:sz w:val="32"/>
          <w:lang w:val="kk-KZ"/>
        </w:rPr>
        <w:t>Негізгі ақпарат</w:t>
      </w:r>
    </w:p>
    <w:tbl>
      <w:tblPr>
        <w:tblpPr w:leftFromText="180" w:rightFromText="180" w:vertAnchor="text" w:tblpX="-442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76"/>
        <w:gridCol w:w="4002"/>
      </w:tblGrid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Атауы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Сипаттама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МДМ атауы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Название сада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«Жігерген»  бөбекжай балабақшасы Ясли</w:t>
            </w:r>
            <w:r w:rsidRPr="00F32618">
              <w:rPr>
                <w:rFonts w:ascii="Times New Roman" w:hAnsi="Times New Roman"/>
                <w:color w:val="4F81BD"/>
                <w:sz w:val="24"/>
                <w:szCs w:val="24"/>
              </w:rPr>
              <w:t xml:space="preserve"> детский сад </w:t>
            </w: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«Жігерген»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Оқу тілі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Обучение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Қазақ тілі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казахский язык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Тип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Мемлекеттік,государственной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-Датация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-Ата-ана жарнасы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 Родительская  плата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Күндік   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2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7,78т -2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50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 xml:space="preserve"> т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На день 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2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7,78т -2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50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 xml:space="preserve"> т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Күн тәртібі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Режим дня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8.00 ден – 18.30 дейін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с 8.00 по 18.30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Кезекші топ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Дежурных групп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en-US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Қосымша ақпарат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Допольнителные сведения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I кіші топ, II кіші топ, ортаңғы топ, ересек топ.Музыкалық залы, спорт зал, медбике, психолог бөлмелері.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en-US"/>
              </w:rPr>
              <w:t>I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 xml:space="preserve"> 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 xml:space="preserve">младшая , </w:t>
            </w:r>
            <w:r w:rsidRPr="00F32618">
              <w:rPr>
                <w:rFonts w:ascii="Times New Roman" w:hAnsi="Times New Roman"/>
                <w:color w:val="4F81BD"/>
                <w:sz w:val="28"/>
                <w:lang w:val="en-US"/>
              </w:rPr>
              <w:t>II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 xml:space="preserve"> 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 xml:space="preserve">младшая, средняя,старшая группы, Музыкальный зал, физкультурный, кабинет психолога и медиков,русского  языка, 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Сым. байланыс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Телефон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8725 39 33 2 25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WEB-Сайт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D72B0C">
        <w:tc>
          <w:tcPr>
            <w:tcW w:w="2376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Мекен жайы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Адрес</w:t>
            </w:r>
          </w:p>
        </w:tc>
        <w:tc>
          <w:tcPr>
            <w:tcW w:w="4002" w:type="dxa"/>
          </w:tcPr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Қазығұрт ауданы, Жігерген ауылы,Т.Мырзабеков көшесі 9а.</w:t>
            </w:r>
          </w:p>
          <w:p w:rsidR="003E4D3C" w:rsidRPr="00F32618" w:rsidRDefault="003E4D3C" w:rsidP="00D72B0C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р.Казыгурт, село Жигерген, ул. Т.Мырзабеков 9а.</w:t>
            </w:r>
          </w:p>
        </w:tc>
      </w:tr>
    </w:tbl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color w:val="4F81BD"/>
          <w:lang w:val="kk-KZ"/>
        </w:rPr>
        <w:br w:type="textWrapping" w:clear="all"/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28"/>
          <w:lang w:val="kk-KZ"/>
        </w:rPr>
      </w:pPr>
      <w:r>
        <w:rPr>
          <w:noProof/>
        </w:rPr>
        <w:pict>
          <v:shape id="_x0000_s1029" type="#_x0000_t75" style="position:absolute;left:0;text-align:left;margin-left:-54.3pt;margin-top:-55.6pt;width:847.3pt;height:594.6pt;z-index:-251677696">
            <v:imagedata r:id="rId5" o:title=""/>
          </v:shape>
        </w:pic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>Мекеме басшысына мінездеме</w:t>
      </w:r>
    </w:p>
    <w:p w:rsidR="003E4D3C" w:rsidRPr="00F32618" w:rsidRDefault="003E4D3C" w:rsidP="00D957B2">
      <w:pPr>
        <w:jc w:val="center"/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>Данные о заведующей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ab/>
        <w:t>Аты-жөні, тегі                              Омаркулова Гулсин Бакирқызы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Ф.И.О.</w: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ab/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Қызметі                                         Меңгеруші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Должность                                    Заведующая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Жасы</w: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ab/>
        <w:t>14.06.1969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Возраст                                            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ЖСН</w: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ab/>
      </w:r>
      <w:r w:rsidRPr="00F32618">
        <w:rPr>
          <w:rFonts w:ascii="Times New Roman" w:hAnsi="Times New Roman"/>
          <w:color w:val="4F81BD"/>
          <w:sz w:val="28"/>
          <w:szCs w:val="28"/>
          <w:lang w:val="kk-KZ"/>
        </w:rPr>
        <w:t>140669401689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ИИН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Санаты</w: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ab/>
      </w:r>
      <w:r w:rsidRPr="00F32618">
        <w:rPr>
          <w:rFonts w:ascii="Times New Roman" w:hAnsi="Times New Roman"/>
          <w:b/>
          <w:color w:val="4F81BD"/>
          <w:sz w:val="28"/>
          <w:lang w:val="en-US"/>
        </w:rPr>
        <w:t>I</w: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санат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Категория                                    </w:t>
      </w:r>
      <w:r w:rsidRPr="00F32618">
        <w:rPr>
          <w:rFonts w:ascii="Times New Roman" w:hAnsi="Times New Roman"/>
          <w:b/>
          <w:color w:val="4F81BD"/>
          <w:sz w:val="28"/>
        </w:rPr>
        <w:t xml:space="preserve"> </w:t>
      </w:r>
      <w:r w:rsidRPr="00F32618">
        <w:rPr>
          <w:rFonts w:ascii="Times New Roman" w:hAnsi="Times New Roman"/>
          <w:b/>
          <w:color w:val="4F81BD"/>
          <w:sz w:val="28"/>
          <w:lang w:val="en-US"/>
        </w:rPr>
        <w:t>I</w: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категория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МДМ жалпы еңбек өтілі                      20 </w:t>
      </w:r>
    </w:p>
    <w:p w:rsidR="003E4D3C" w:rsidRPr="00F32618" w:rsidRDefault="003E4D3C" w:rsidP="00D957B2">
      <w:pPr>
        <w:tabs>
          <w:tab w:val="left" w:pos="204"/>
          <w:tab w:val="left" w:pos="4157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Общий стаж                                           20</w:t>
      </w:r>
    </w:p>
    <w:p w:rsidR="003E4D3C" w:rsidRPr="00F32618" w:rsidRDefault="003E4D3C" w:rsidP="00D957B2">
      <w:pPr>
        <w:tabs>
          <w:tab w:val="left" w:pos="204"/>
          <w:tab w:val="left" w:pos="5285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Басшы қызметіндегі еңбек өтілі         6</w:t>
      </w:r>
    </w:p>
    <w:p w:rsidR="003E4D3C" w:rsidRPr="00F32618" w:rsidRDefault="003E4D3C" w:rsidP="00D957B2">
      <w:pPr>
        <w:tabs>
          <w:tab w:val="left" w:pos="204"/>
          <w:tab w:val="left" w:pos="5285"/>
        </w:tabs>
        <w:rPr>
          <w:rFonts w:ascii="Times New Roman" w:hAnsi="Times New Roman"/>
          <w:b/>
          <w:color w:val="4F81BD"/>
          <w:sz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В данной должности год                       6</w:t>
      </w:r>
    </w:p>
    <w:p w:rsidR="003E4D3C" w:rsidRPr="00F32618" w:rsidRDefault="003E4D3C" w:rsidP="00D957B2">
      <w:pPr>
        <w:tabs>
          <w:tab w:val="left" w:pos="204"/>
          <w:tab w:val="left" w:pos="5285"/>
        </w:tabs>
        <w:rPr>
          <w:rFonts w:ascii="Times New Roman" w:hAnsi="Times New Roman"/>
          <w:b/>
          <w:color w:val="4F81BD"/>
          <w:sz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szCs w:val="28"/>
          <w:lang w:val="kk-KZ"/>
        </w:rPr>
      </w:pPr>
      <w:r w:rsidRPr="00F32618">
        <w:rPr>
          <w:rFonts w:ascii="Times New Roman" w:hAnsi="Times New Roman"/>
          <w:b/>
          <w:color w:val="4F81BD"/>
          <w:sz w:val="28"/>
          <w:szCs w:val="28"/>
          <w:lang w:val="kk-KZ"/>
        </w:rPr>
        <w:t xml:space="preserve">                                                                        </w:t>
      </w: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szCs w:val="28"/>
          <w:lang w:val="kk-KZ"/>
        </w:rPr>
      </w:pPr>
    </w:p>
    <w:p w:rsidR="003E4D3C" w:rsidRPr="00F32618" w:rsidRDefault="003E4D3C" w:rsidP="005D52D5">
      <w:pPr>
        <w:jc w:val="center"/>
        <w:rPr>
          <w:rFonts w:ascii="Times New Roman" w:hAnsi="Times New Roman"/>
          <w:b/>
          <w:color w:val="4F81BD"/>
          <w:sz w:val="28"/>
          <w:szCs w:val="28"/>
          <w:lang w:val="kk-KZ"/>
        </w:rPr>
      </w:pPr>
      <w:r>
        <w:rPr>
          <w:noProof/>
        </w:rPr>
        <w:pict>
          <v:shape id="_x0000_s1030" type="#_x0000_t75" style="position:absolute;left:0;text-align:left;margin-left:-54.5pt;margin-top:-28.35pt;width:845.9pt;height:593.6pt;z-index:-251676672">
            <v:imagedata r:id="rId5" o:title=""/>
          </v:shape>
        </w:pict>
      </w:r>
      <w:r w:rsidRPr="00F32618">
        <w:rPr>
          <w:rFonts w:ascii="Times New Roman" w:hAnsi="Times New Roman"/>
          <w:b/>
          <w:color w:val="4F81BD"/>
          <w:sz w:val="28"/>
          <w:szCs w:val="28"/>
          <w:lang w:val="kk-KZ"/>
        </w:rPr>
        <w:t>Құрметті ата – аналар !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       «Жігерген» бөбекжай балабақшасы - 06.12.2011 жылы ашылды. Мектеп жасына дейінгі балаларды дамыту мәселесі ұлттық даму стратегиясымен тығыз байланысты мемлекеттік саясаттың ажырамас бөлігі болып табылады. Бала – біздің болашағымыз. Балабақшадағы тәрбиелеу мен оқыту баланың ғана емес, еліміздің де жарқын болашағының кепілі. Ол-үздіксіз білім берудің алғашқы деңгейі. Балабақша меңгерушісі Гулсин Омаркулованың басшылығымен ұжым мүшелері бала тұлғасының қалыптасуы мен дамуы үшін жағдайлар жасауда. Оқу-тәрбие жұмысы білім мазмұнын жаңартудың 5 саласы бойынша ұйымдастырылады. Олар: денсаулық, әлеуметтік, танымдық, қатынас, шығармашылық бағыттарын қамтиды. Балабақша ұжымы жаңа стандарттарды енгізу жағдайына бейімделіп , 2014-2015 жылдары аудандық семинарларда жақсы көрсеткішке жеткен.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     Балабақшаның материалдық базасы заманауи талаптарға сай жасалынған. Ойын, демалыс бөлмелері, психология, асхана, дәрігерлік қызмет түрлері толық жабдықталып қамтылған.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   Іскер басшы Қазақстан Республикасының мектепке дейінгі білім беруді жаңғырту, дамыту ісіне ерекше көңіл бөлуде.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noProof/>
        </w:rPr>
        <w:pict>
          <v:shape id="_x0000_s1031" type="#_x0000_t75" style="position:absolute;left:0;text-align:left;margin-left:-93.5pt;margin-top:-63pt;width:885.5pt;height:621.4pt;z-index:-251636736">
            <v:imagedata r:id="rId5" o:title=""/>
          </v:shape>
        </w:pict>
      </w:r>
      <w:r>
        <w:rPr>
          <w:noProof/>
        </w:rPr>
        <w:pict>
          <v:shape id="_x0000_s1032" type="#_x0000_t75" style="position:absolute;left:0;text-align:left;margin-left:-54.55pt;margin-top:-27.5pt;width:845.9pt;height:593.6pt;z-index:-251675648">
            <v:imagedata r:id="rId5" o:title=""/>
          </v:shape>
        </w:pict>
      </w:r>
    </w:p>
    <w:p w:rsidR="003E4D3C" w:rsidRPr="00F32618" w:rsidRDefault="003E4D3C" w:rsidP="005D52D5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b/>
          <w:color w:val="4F81BD"/>
          <w:sz w:val="32"/>
          <w:szCs w:val="32"/>
          <w:lang w:val="kk-KZ"/>
        </w:rPr>
        <w:t>Уважаемые родители!!!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    Детский сад – это удивительное заведение, которое даёт первые навыки образования, воспитания, гормоничного развития ребенка. Здесь малыш учится общаться со своими сверстниками и со взрослыми, здесь закладываются самые важные черты характера.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 xml:space="preserve">     Наш детский сад приглашает детей с </w:t>
      </w: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>2</w:t>
      </w:r>
      <w:r w:rsidRPr="00F32618">
        <w:rPr>
          <w:rFonts w:ascii="Times New Roman" w:hAnsi="Times New Roman"/>
          <w:color w:val="4F81BD"/>
          <w:sz w:val="32"/>
          <w:szCs w:val="32"/>
        </w:rPr>
        <w:t xml:space="preserve"> го года до 6 лет. 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 xml:space="preserve">     В саду созданы все условия для умственного, нравственного, творческого, физического развития детей. </w:t>
      </w:r>
    </w:p>
    <w:p w:rsidR="003E4D3C" w:rsidRPr="00F32618" w:rsidRDefault="003E4D3C" w:rsidP="002B4B4D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 xml:space="preserve">     Мы предлагаем: </w:t>
      </w:r>
    </w:p>
    <w:p w:rsidR="003E4D3C" w:rsidRPr="00F32618" w:rsidRDefault="003E4D3C" w:rsidP="00281350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>Ментальную арифметику.</w:t>
      </w:r>
    </w:p>
    <w:p w:rsidR="003E4D3C" w:rsidRPr="00F32618" w:rsidRDefault="003E4D3C" w:rsidP="00281350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>Песочную терапию.</w:t>
      </w:r>
    </w:p>
    <w:p w:rsidR="003E4D3C" w:rsidRPr="00F32618" w:rsidRDefault="003E4D3C" w:rsidP="00281350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>Художественную гимнастику.</w:t>
      </w:r>
    </w:p>
    <w:p w:rsidR="003E4D3C" w:rsidRPr="00F32618" w:rsidRDefault="003E4D3C" w:rsidP="00281350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>Хореографию.</w:t>
      </w:r>
    </w:p>
    <w:p w:rsidR="003E4D3C" w:rsidRPr="00F32618" w:rsidRDefault="003E4D3C" w:rsidP="00281350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</w:p>
    <w:p w:rsidR="003E4D3C" w:rsidRPr="00F32618" w:rsidRDefault="003E4D3C" w:rsidP="00281350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>Педагогический коллектив состоит из молодых, образованных, творческих, неравнодушных педагогов.</w:t>
      </w:r>
    </w:p>
    <w:p w:rsidR="003E4D3C" w:rsidRPr="00F32618" w:rsidRDefault="003E4D3C" w:rsidP="00281350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</w:p>
    <w:p w:rsidR="003E4D3C" w:rsidRPr="00F32618" w:rsidRDefault="003E4D3C" w:rsidP="00281350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hAnsi="Times New Roman"/>
          <w:color w:val="4F81BD"/>
          <w:sz w:val="32"/>
          <w:szCs w:val="32"/>
        </w:rPr>
      </w:pPr>
      <w:r w:rsidRPr="00F32618">
        <w:rPr>
          <w:rFonts w:ascii="Times New Roman" w:hAnsi="Times New Roman"/>
          <w:color w:val="4F81BD"/>
          <w:sz w:val="32"/>
          <w:szCs w:val="32"/>
        </w:rPr>
        <w:t xml:space="preserve">Вся работа коллектива направленно на то , чтобы каждый ребенок, посещающий </w:t>
      </w: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>ясли</w:t>
      </w:r>
      <w:r w:rsidRPr="00F32618">
        <w:rPr>
          <w:rFonts w:ascii="Times New Roman" w:hAnsi="Times New Roman"/>
          <w:color w:val="4F81BD"/>
          <w:sz w:val="32"/>
          <w:szCs w:val="32"/>
        </w:rPr>
        <w:t xml:space="preserve"> детский сад  </w:t>
      </w: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>«Жігерген» чувствовал себя комфортно, получал все необходимое для полноценого развития, был компетеным соответствено своего возраста.</w:t>
      </w:r>
    </w:p>
    <w:p w:rsidR="003E4D3C" w:rsidRPr="00F32618" w:rsidRDefault="003E4D3C" w:rsidP="00D957B2">
      <w:pPr>
        <w:spacing w:after="0"/>
        <w:rPr>
          <w:rFonts w:ascii="Times New Roman" w:hAnsi="Times New Roman"/>
          <w:b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spacing w:after="0"/>
        <w:rPr>
          <w:rFonts w:ascii="Times New Roman" w:hAnsi="Times New Roman"/>
          <w:b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szCs w:val="28"/>
          <w:lang w:val="kk-KZ"/>
        </w:rPr>
      </w:pPr>
      <w:r>
        <w:rPr>
          <w:noProof/>
        </w:rPr>
        <w:pict>
          <v:shape id="_x0000_s1033" type="#_x0000_t75" style="position:absolute;margin-left:-55pt;margin-top:-468.75pt;width:845.9pt;height:1043.6pt;z-index:-251673600">
            <v:imagedata r:id="rId5" o:title=""/>
          </v:shape>
        </w:pict>
      </w:r>
      <w:r>
        <w:rPr>
          <w:noProof/>
        </w:rPr>
        <w:pict>
          <v:shape id="_x0000_s1034" type="#_x0000_t75" style="position:absolute;margin-left:-57pt;margin-top:-28.75pt;width:845.9pt;height:593.6pt;z-index:-251674624">
            <v:imagedata r:id="rId5" o:title=""/>
          </v:shape>
        </w:pict>
      </w:r>
    </w:p>
    <w:p w:rsidR="003E4D3C" w:rsidRPr="00F32618" w:rsidRDefault="003E4D3C" w:rsidP="00CF252B">
      <w:pPr>
        <w:rPr>
          <w:rFonts w:ascii="Times New Roman" w:hAnsi="Times New Roman"/>
          <w:b/>
          <w:color w:val="4F81BD"/>
          <w:sz w:val="32"/>
          <w:lang w:val="kk-KZ"/>
        </w:rPr>
      </w:pPr>
      <w:r w:rsidRPr="00F32618">
        <w:rPr>
          <w:rFonts w:ascii="Times New Roman" w:hAnsi="Times New Roman"/>
          <w:b/>
          <w:color w:val="4F81BD"/>
          <w:sz w:val="32"/>
          <w:lang w:val="kk-KZ"/>
        </w:rPr>
        <w:t>Топтар  туралы ақпарат</w:t>
      </w:r>
    </w:p>
    <w:p w:rsidR="003E4D3C" w:rsidRPr="00F32618" w:rsidRDefault="003E4D3C" w:rsidP="00CF252B">
      <w:pPr>
        <w:rPr>
          <w:rFonts w:ascii="Times New Roman" w:hAnsi="Times New Roman"/>
          <w:b/>
          <w:color w:val="4F81BD"/>
          <w:sz w:val="40"/>
          <w:lang w:val="kk-KZ"/>
        </w:rPr>
      </w:pPr>
      <w:r>
        <w:rPr>
          <w:noProof/>
        </w:rPr>
        <w:pict>
          <v:shape id="_x0000_s1035" type="#_x0000_t75" style="position:absolute;margin-left:-60.5pt;margin-top:-36pt;width:845.9pt;height:593.6pt;z-index:-251635712">
            <v:imagedata r:id="rId5" o:title=""/>
          </v:shape>
        </w:pict>
      </w:r>
      <w:r w:rsidRPr="00F32618">
        <w:rPr>
          <w:rFonts w:ascii="Times New Roman" w:hAnsi="Times New Roman"/>
          <w:b/>
          <w:color w:val="4F81BD"/>
          <w:sz w:val="32"/>
          <w:lang w:val="kk-KZ"/>
        </w:rPr>
        <w:t>Сведения о группах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235"/>
        <w:gridCol w:w="2835"/>
        <w:gridCol w:w="3260"/>
      </w:tblGrid>
      <w:tr w:rsidR="003E4D3C" w:rsidRPr="00F32618" w:rsidTr="00201564">
        <w:tc>
          <w:tcPr>
            <w:tcW w:w="223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Жобалық әлділігі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Проектная мощность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</w:rPr>
            </w:pPr>
          </w:p>
        </w:tc>
        <w:tc>
          <w:tcPr>
            <w:tcW w:w="283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Топ саны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Количество групп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Жалпы бала саны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Общий количество детей</w:t>
            </w:r>
          </w:p>
        </w:tc>
      </w:tr>
      <w:tr w:rsidR="003E4D3C" w:rsidRPr="00F32618" w:rsidTr="00201564">
        <w:tc>
          <w:tcPr>
            <w:tcW w:w="223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en-US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en-US"/>
              </w:rPr>
              <w:t>220</w:t>
            </w:r>
          </w:p>
        </w:tc>
        <w:tc>
          <w:tcPr>
            <w:tcW w:w="283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4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100</w:t>
            </w:r>
          </w:p>
        </w:tc>
      </w:tr>
    </w:tbl>
    <w:p w:rsidR="003E4D3C" w:rsidRPr="00F32618" w:rsidRDefault="003E4D3C" w:rsidP="00D957B2">
      <w:pPr>
        <w:rPr>
          <w:rFonts w:ascii="Times New Roman" w:hAnsi="Times New Roman"/>
          <w:color w:val="4F81BD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lang w:val="kk-KZ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76"/>
        <w:gridCol w:w="2694"/>
        <w:gridCol w:w="3260"/>
        <w:gridCol w:w="3260"/>
      </w:tblGrid>
      <w:tr w:rsidR="003E4D3C" w:rsidRPr="00F32618" w:rsidTr="00201564">
        <w:tc>
          <w:tcPr>
            <w:tcW w:w="2376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Жас ерекшелігі</w:t>
            </w:r>
          </w:p>
        </w:tc>
        <w:tc>
          <w:tcPr>
            <w:tcW w:w="269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Бала саны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Оқыту тілі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lang w:val="kk-KZ"/>
              </w:rPr>
              <w:t>Бос орындар</w:t>
            </w:r>
          </w:p>
        </w:tc>
      </w:tr>
      <w:tr w:rsidR="003E4D3C" w:rsidRPr="00F32618" w:rsidTr="00201564">
        <w:tc>
          <w:tcPr>
            <w:tcW w:w="2376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Бірінші кіші топ</w:t>
            </w:r>
          </w:p>
        </w:tc>
        <w:tc>
          <w:tcPr>
            <w:tcW w:w="269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20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Қазақ тілі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201564">
        <w:tc>
          <w:tcPr>
            <w:tcW w:w="2376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Екінші кіші топ</w:t>
            </w:r>
          </w:p>
        </w:tc>
        <w:tc>
          <w:tcPr>
            <w:tcW w:w="269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24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Arial" w:hAnsi="Arial" w:cs="Arial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Arial" w:hAnsi="Arial" w:cs="Arial"/>
                <w:color w:val="4F81BD"/>
                <w:sz w:val="28"/>
                <w:szCs w:val="28"/>
                <w:lang w:val="kk-KZ"/>
              </w:rPr>
              <w:t>Қазақ тілі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201564">
        <w:tc>
          <w:tcPr>
            <w:tcW w:w="2376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Ортаңғы тобы</w:t>
            </w:r>
          </w:p>
        </w:tc>
        <w:tc>
          <w:tcPr>
            <w:tcW w:w="269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28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Arial" w:hAnsi="Arial" w:cs="Arial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Arial" w:hAnsi="Arial" w:cs="Arial"/>
                <w:color w:val="4F81BD"/>
                <w:sz w:val="28"/>
                <w:szCs w:val="28"/>
                <w:lang w:val="kk-KZ"/>
              </w:rPr>
              <w:t>Қазақ тілі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201564">
        <w:tc>
          <w:tcPr>
            <w:tcW w:w="2376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Ересек тобы</w:t>
            </w:r>
          </w:p>
        </w:tc>
        <w:tc>
          <w:tcPr>
            <w:tcW w:w="269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28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Arial" w:hAnsi="Arial" w:cs="Arial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Arial" w:hAnsi="Arial" w:cs="Arial"/>
                <w:color w:val="4F81BD"/>
                <w:sz w:val="28"/>
                <w:szCs w:val="28"/>
                <w:lang w:val="kk-KZ"/>
              </w:rPr>
              <w:t>Қазақ тілі</w:t>
            </w:r>
          </w:p>
        </w:tc>
        <w:tc>
          <w:tcPr>
            <w:tcW w:w="3260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</w:tbl>
    <w:p w:rsidR="003E4D3C" w:rsidRPr="00F32618" w:rsidRDefault="003E4D3C" w:rsidP="00D957B2">
      <w:pPr>
        <w:rPr>
          <w:rFonts w:ascii="Times New Roman" w:hAnsi="Times New Roman"/>
          <w:color w:val="4F81BD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lang w:val="kk-KZ"/>
        </w:rPr>
      </w:pPr>
    </w:p>
    <w:p w:rsidR="003E4D3C" w:rsidRDefault="003E4D3C" w:rsidP="00D957B2">
      <w:pPr>
        <w:rPr>
          <w:rFonts w:ascii="Times New Roman" w:hAnsi="Times New Roman"/>
          <w:b/>
          <w:color w:val="4F81BD"/>
          <w:sz w:val="28"/>
          <w:lang w:val="en-US"/>
        </w:rPr>
      </w:pP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     </w:t>
      </w:r>
    </w:p>
    <w:p w:rsidR="003E4D3C" w:rsidRDefault="003E4D3C" w:rsidP="00D957B2">
      <w:pPr>
        <w:rPr>
          <w:rFonts w:ascii="Times New Roman" w:hAnsi="Times New Roman"/>
          <w:b/>
          <w:color w:val="4F81BD"/>
          <w:sz w:val="28"/>
          <w:lang w:val="en-US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28"/>
          <w:lang w:val="kk-KZ"/>
        </w:rPr>
      </w:pPr>
      <w:r>
        <w:rPr>
          <w:noProof/>
        </w:rPr>
        <w:pict>
          <v:shape id="_x0000_s1036" type="#_x0000_t75" style="position:absolute;margin-left:-42.5pt;margin-top:-15.1pt;width:845.9pt;height:593.6pt;z-index:-251637760">
            <v:imagedata r:id="rId5" o:title=""/>
          </v:shape>
        </w:pict>
      </w:r>
      <w:r w:rsidRPr="00F32618">
        <w:rPr>
          <w:rFonts w:ascii="Times New Roman" w:hAnsi="Times New Roman"/>
          <w:b/>
          <w:color w:val="4F81BD"/>
          <w:sz w:val="28"/>
          <w:lang w:val="kk-KZ"/>
        </w:rPr>
        <w:t xml:space="preserve">     Негізгі мәлімет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802"/>
        <w:gridCol w:w="4252"/>
      </w:tblGrid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Атауы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Сипаттама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МДМ атауы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Название сада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4"/>
                <w:szCs w:val="24"/>
              </w:rPr>
            </w:pP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«Жігерген»  бөбекжай балабақшасы Ясли</w:t>
            </w:r>
            <w:r w:rsidRPr="00F32618">
              <w:rPr>
                <w:rFonts w:ascii="Times New Roman" w:hAnsi="Times New Roman"/>
                <w:color w:val="4F81BD"/>
                <w:sz w:val="24"/>
                <w:szCs w:val="24"/>
              </w:rPr>
              <w:t xml:space="preserve"> детский сад </w:t>
            </w: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«Жігерген»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Оқу тілі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Обучение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Қазақ тілі,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Казахский  язык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Тип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Мемлекеттік, государственный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-Датация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-Ата-ана жарнасы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 Родительская  плата</w:t>
            </w:r>
          </w:p>
        </w:tc>
        <w:tc>
          <w:tcPr>
            <w:tcW w:w="4252" w:type="dxa"/>
          </w:tcPr>
          <w:p w:rsidR="003E4D3C" w:rsidRPr="00F32618" w:rsidRDefault="003E4D3C" w:rsidP="003219E7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Күндік   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2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7,78т -2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50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 xml:space="preserve"> т</w:t>
            </w:r>
          </w:p>
          <w:p w:rsidR="003E4D3C" w:rsidRPr="00F32618" w:rsidRDefault="003E4D3C" w:rsidP="003219E7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На день 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2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7,78т -2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50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 xml:space="preserve"> т</w:t>
            </w:r>
          </w:p>
          <w:p w:rsidR="003E4D3C" w:rsidRPr="00F32618" w:rsidRDefault="003E4D3C" w:rsidP="003219E7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Күн тәртібі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Режим дня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8.00 ден – 18.30 дейін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с 8.00 по 18.30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Кезекші топ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Дежурных групп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Қосымша ақпарат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Допольнителные сведения</w:t>
            </w:r>
          </w:p>
        </w:tc>
        <w:tc>
          <w:tcPr>
            <w:tcW w:w="4252" w:type="dxa"/>
          </w:tcPr>
          <w:p w:rsidR="003E4D3C" w:rsidRPr="00F32618" w:rsidRDefault="003E4D3C" w:rsidP="003219E7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I кіші топ, II кіші топ, ортаңғы топ, ересек топ.Музыкалық залы, спорт зал, медбике, психолог бөлмелері.</w:t>
            </w:r>
          </w:p>
          <w:p w:rsidR="003E4D3C" w:rsidRPr="00F32618" w:rsidRDefault="003E4D3C" w:rsidP="003219E7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en-US"/>
              </w:rPr>
              <w:t>I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 xml:space="preserve"> 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 xml:space="preserve">младшая , </w:t>
            </w:r>
            <w:r w:rsidRPr="00F32618">
              <w:rPr>
                <w:rFonts w:ascii="Times New Roman" w:hAnsi="Times New Roman"/>
                <w:color w:val="4F81BD"/>
                <w:sz w:val="28"/>
                <w:lang w:val="en-US"/>
              </w:rPr>
              <w:t>II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 xml:space="preserve"> </w:t>
            </w: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младшая, средняя,старшая группы, Музыкальный зал, физкультурный, кабинет психолога и медиков,русского  языка,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Сым. байланыс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Телефон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8725 39 33 2 225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en-US"/>
              </w:rPr>
              <w:t>WEB-</w:t>
            </w:r>
            <w:r w:rsidRPr="00F32618">
              <w:rPr>
                <w:rFonts w:ascii="Times New Roman" w:hAnsi="Times New Roman"/>
                <w:color w:val="4F81BD"/>
                <w:sz w:val="28"/>
              </w:rPr>
              <w:t>Сайт</w:t>
            </w:r>
          </w:p>
        </w:tc>
        <w:tc>
          <w:tcPr>
            <w:tcW w:w="425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-</w:t>
            </w:r>
          </w:p>
        </w:tc>
      </w:tr>
      <w:tr w:rsidR="003E4D3C" w:rsidRPr="00F32618" w:rsidTr="00201564">
        <w:tc>
          <w:tcPr>
            <w:tcW w:w="280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</w:rPr>
            </w:pP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Мекен жайы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Адрес</w:t>
            </w:r>
          </w:p>
        </w:tc>
        <w:tc>
          <w:tcPr>
            <w:tcW w:w="4252" w:type="dxa"/>
          </w:tcPr>
          <w:p w:rsidR="003E4D3C" w:rsidRPr="00F32618" w:rsidRDefault="003E4D3C" w:rsidP="003219E7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Қазығұрт ауданы, Жігерген ауылы,Т.Мырзабеков көшесі 9а.</w:t>
            </w:r>
          </w:p>
          <w:p w:rsidR="003E4D3C" w:rsidRPr="00F32618" w:rsidRDefault="003E4D3C" w:rsidP="003219E7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lang w:val="kk-KZ"/>
              </w:rPr>
              <w:t>р.Казыгурт, село Жигерген, ул. Т.Мырзабеков 9а.</w:t>
            </w:r>
          </w:p>
        </w:tc>
      </w:tr>
    </w:tbl>
    <w:p w:rsidR="003E4D3C" w:rsidRPr="00F32618" w:rsidRDefault="003E4D3C" w:rsidP="0034030E">
      <w:pPr>
        <w:jc w:val="center"/>
        <w:rPr>
          <w:rFonts w:ascii="Times New Roman" w:hAnsi="Times New Roman"/>
          <w:b/>
          <w:color w:val="4F81BD"/>
          <w:sz w:val="36"/>
          <w:lang w:val="kk-KZ"/>
        </w:rPr>
      </w:pPr>
      <w:r w:rsidRPr="00F32618">
        <w:rPr>
          <w:rFonts w:ascii="Times New Roman" w:hAnsi="Times New Roman"/>
          <w:color w:val="4F81BD"/>
          <w:lang w:val="kk-KZ"/>
        </w:rPr>
        <w:br w:type="textWrapping" w:clear="all"/>
      </w:r>
    </w:p>
    <w:p w:rsidR="003E4D3C" w:rsidRPr="00F32618" w:rsidRDefault="003E4D3C" w:rsidP="00852BE5">
      <w:pPr>
        <w:jc w:val="center"/>
        <w:rPr>
          <w:rFonts w:ascii="Times New Roman" w:hAnsi="Times New Roman"/>
          <w:b/>
          <w:color w:val="4F81BD"/>
          <w:sz w:val="24"/>
          <w:szCs w:val="24"/>
          <w:lang w:val="kk-KZ"/>
        </w:rPr>
      </w:pPr>
      <w:r>
        <w:rPr>
          <w:noProof/>
        </w:rPr>
        <w:pict>
          <v:shape id="_x0000_s1037" type="#_x0000_t75" style="position:absolute;left:0;text-align:left;margin-left:-54.5pt;margin-top:-27.1pt;width:845.9pt;height:593.6pt;z-index:-251672576">
            <v:imagedata r:id="rId5" o:title=""/>
          </v:shape>
        </w:pict>
      </w:r>
    </w:p>
    <w:p w:rsidR="003E4D3C" w:rsidRPr="00F32618" w:rsidRDefault="003E4D3C" w:rsidP="00852BE5">
      <w:pPr>
        <w:jc w:val="center"/>
        <w:rPr>
          <w:rFonts w:ascii="Times New Roman" w:hAnsi="Times New Roman"/>
          <w:b/>
          <w:color w:val="4F81BD"/>
          <w:sz w:val="24"/>
          <w:szCs w:val="24"/>
          <w:lang w:val="kk-KZ"/>
        </w:rPr>
      </w:pPr>
      <w:r w:rsidRPr="00F32618">
        <w:rPr>
          <w:rFonts w:ascii="Times New Roman" w:hAnsi="Times New Roman"/>
          <w:b/>
          <w:color w:val="4F81BD"/>
          <w:sz w:val="24"/>
          <w:szCs w:val="24"/>
          <w:lang w:val="kk-KZ"/>
        </w:rPr>
        <w:t>Список пользователей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206"/>
        <w:gridCol w:w="2313"/>
        <w:gridCol w:w="2085"/>
        <w:gridCol w:w="2165"/>
        <w:gridCol w:w="2067"/>
        <w:gridCol w:w="2264"/>
      </w:tblGrid>
      <w:tr w:rsidR="003E4D3C" w:rsidRPr="00F32618" w:rsidTr="00201564">
        <w:tc>
          <w:tcPr>
            <w:tcW w:w="4206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  <w:t>Аты-жөні, тегі</w:t>
            </w:r>
          </w:p>
        </w:tc>
        <w:tc>
          <w:tcPr>
            <w:tcW w:w="2313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  <w:t>қызметі</w:t>
            </w:r>
          </w:p>
        </w:tc>
        <w:tc>
          <w:tcPr>
            <w:tcW w:w="208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  <w:t>жасы</w:t>
            </w:r>
          </w:p>
        </w:tc>
        <w:tc>
          <w:tcPr>
            <w:tcW w:w="216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  <w:t>Санаты</w:t>
            </w:r>
          </w:p>
        </w:tc>
        <w:tc>
          <w:tcPr>
            <w:tcW w:w="2067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  <w:t>Жалпы еңбек өтілі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</w:pPr>
          </w:p>
        </w:tc>
        <w:tc>
          <w:tcPr>
            <w:tcW w:w="226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4"/>
                <w:szCs w:val="24"/>
                <w:lang w:val="kk-KZ"/>
              </w:rPr>
              <w:t>Мекеме басшылығында еңбек өтілі</w:t>
            </w:r>
          </w:p>
        </w:tc>
      </w:tr>
      <w:tr w:rsidR="003E4D3C" w:rsidRPr="00F32618" w:rsidTr="00201564">
        <w:tc>
          <w:tcPr>
            <w:tcW w:w="4206" w:type="dxa"/>
          </w:tcPr>
          <w:p w:rsidR="003E4D3C" w:rsidRPr="00F32618" w:rsidRDefault="003E4D3C" w:rsidP="00176121">
            <w:pPr>
              <w:spacing w:after="0" w:line="240" w:lineRule="auto"/>
              <w:rPr>
                <w:color w:val="4F81BD"/>
                <w:sz w:val="20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0"/>
                <w:lang w:val="kk-KZ"/>
              </w:rPr>
              <w:t>Омаркулова Гулсин Бакирқызы</w:t>
            </w:r>
          </w:p>
        </w:tc>
        <w:tc>
          <w:tcPr>
            <w:tcW w:w="2313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меңгеруші</w:t>
            </w:r>
          </w:p>
        </w:tc>
        <w:tc>
          <w:tcPr>
            <w:tcW w:w="208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47</w:t>
            </w:r>
          </w:p>
        </w:tc>
        <w:tc>
          <w:tcPr>
            <w:tcW w:w="2165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1</w:t>
            </w:r>
          </w:p>
        </w:tc>
        <w:tc>
          <w:tcPr>
            <w:tcW w:w="2067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 xml:space="preserve">20 </w:t>
            </w:r>
          </w:p>
        </w:tc>
        <w:tc>
          <w:tcPr>
            <w:tcW w:w="226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4"/>
                <w:szCs w:val="24"/>
                <w:lang w:val="kk-KZ"/>
              </w:rPr>
              <w:t>6</w:t>
            </w:r>
          </w:p>
        </w:tc>
      </w:tr>
    </w:tbl>
    <w:p w:rsidR="003E4D3C" w:rsidRPr="00F32618" w:rsidRDefault="003E4D3C" w:rsidP="00D957B2">
      <w:pPr>
        <w:jc w:val="center"/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tbl>
      <w:tblPr>
        <w:tblpPr w:leftFromText="180" w:rightFromText="180" w:vertAnchor="text" w:horzAnchor="margin" w:tblpY="18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503"/>
        <w:gridCol w:w="4110"/>
      </w:tblGrid>
      <w:tr w:rsidR="003E4D3C" w:rsidRPr="00F32618" w:rsidTr="00201564">
        <w:tc>
          <w:tcPr>
            <w:tcW w:w="8613" w:type="dxa"/>
            <w:gridSpan w:val="2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Жас ерекшелігі бойынша топтар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Возрастные группы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</w:tc>
      </w:tr>
      <w:tr w:rsidR="003E4D3C" w:rsidRPr="00F32618" w:rsidTr="00201564">
        <w:tc>
          <w:tcPr>
            <w:tcW w:w="4503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Атауы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Название</w:t>
            </w:r>
          </w:p>
        </w:tc>
        <w:tc>
          <w:tcPr>
            <w:tcW w:w="4110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Сипаты</w:t>
            </w:r>
          </w:p>
        </w:tc>
      </w:tr>
      <w:tr w:rsidR="003E4D3C" w:rsidRPr="00F32618" w:rsidTr="00201564">
        <w:tc>
          <w:tcPr>
            <w:tcW w:w="4503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Ботақан</w:t>
            </w:r>
          </w:p>
        </w:tc>
        <w:tc>
          <w:tcPr>
            <w:tcW w:w="4110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2-3 жас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2-3 года</w:t>
            </w:r>
          </w:p>
        </w:tc>
      </w:tr>
      <w:tr w:rsidR="003E4D3C" w:rsidRPr="00F32618" w:rsidTr="00201564">
        <w:tc>
          <w:tcPr>
            <w:tcW w:w="4503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Жұлдыздар</w:t>
            </w:r>
          </w:p>
        </w:tc>
        <w:tc>
          <w:tcPr>
            <w:tcW w:w="4110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3-4жас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3-4 год</w:t>
            </w:r>
          </w:p>
        </w:tc>
      </w:tr>
      <w:tr w:rsidR="003E4D3C" w:rsidRPr="00F32618" w:rsidTr="00201564">
        <w:tc>
          <w:tcPr>
            <w:tcW w:w="4503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Бәйшешек</w:t>
            </w:r>
          </w:p>
        </w:tc>
        <w:tc>
          <w:tcPr>
            <w:tcW w:w="4110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4-5жас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4-5 лет</w:t>
            </w:r>
          </w:p>
        </w:tc>
      </w:tr>
      <w:tr w:rsidR="003E4D3C" w:rsidRPr="00F32618" w:rsidTr="00201564">
        <w:trPr>
          <w:trHeight w:val="766"/>
        </w:trPr>
        <w:tc>
          <w:tcPr>
            <w:tcW w:w="4503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Балапан</w:t>
            </w:r>
          </w:p>
        </w:tc>
        <w:tc>
          <w:tcPr>
            <w:tcW w:w="4110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5-6жас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5-6 лет</w:t>
            </w:r>
          </w:p>
        </w:tc>
      </w:tr>
    </w:tbl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tbl>
      <w:tblPr>
        <w:tblpPr w:leftFromText="180" w:rightFromText="180" w:vertAnchor="text" w:horzAnchor="margin" w:tblpY="-846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062"/>
        <w:gridCol w:w="8724"/>
      </w:tblGrid>
      <w:tr w:rsidR="003E4D3C" w:rsidRPr="00F32618" w:rsidTr="00201564">
        <w:tc>
          <w:tcPr>
            <w:tcW w:w="14786" w:type="dxa"/>
            <w:gridSpan w:val="2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 xml:space="preserve">Оқу бағдарламасы     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Типовая организованная учебная программа</w:t>
            </w:r>
          </w:p>
        </w:tc>
      </w:tr>
      <w:tr w:rsidR="003E4D3C" w:rsidRPr="00F32618" w:rsidTr="00201564">
        <w:tc>
          <w:tcPr>
            <w:tcW w:w="6062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Атауы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Название</w:t>
            </w:r>
          </w:p>
        </w:tc>
        <w:tc>
          <w:tcPr>
            <w:tcW w:w="8724" w:type="dxa"/>
          </w:tcPr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Сипаты</w:t>
            </w:r>
          </w:p>
          <w:p w:rsidR="003E4D3C" w:rsidRPr="00F32618" w:rsidRDefault="003E4D3C" w:rsidP="00201564">
            <w:pPr>
              <w:spacing w:after="0" w:line="240" w:lineRule="auto"/>
              <w:jc w:val="center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Областей</w:t>
            </w:r>
          </w:p>
        </w:tc>
      </w:tr>
      <w:tr w:rsidR="003E4D3C" w:rsidRPr="00F32618" w:rsidTr="00201564">
        <w:tc>
          <w:tcPr>
            <w:tcW w:w="6062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 xml:space="preserve">                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 xml:space="preserve">                </w:t>
            </w: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en-US"/>
              </w:rPr>
              <w:t>I</w:t>
            </w: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</w:rPr>
              <w:t>-</w:t>
            </w: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кіші топ</w:t>
            </w: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 xml:space="preserve"> ІІ- кіші топ</w:t>
            </w: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 xml:space="preserve"> Ортаңғы топ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 xml:space="preserve">                 Ересек топ</w:t>
            </w: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spacing w:after="0" w:line="240" w:lineRule="auto"/>
              <w:ind w:left="34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 xml:space="preserve">          І - младшая группа</w:t>
            </w: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ІІ- второя младшая группа</w:t>
            </w: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Средняя группа</w:t>
            </w: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  <w:t>Старшая группа</w:t>
            </w:r>
          </w:p>
          <w:p w:rsidR="003E4D3C" w:rsidRPr="00F32618" w:rsidRDefault="003E4D3C" w:rsidP="00201564">
            <w:pPr>
              <w:pStyle w:val="ListParagraph"/>
              <w:spacing w:after="0" w:line="240" w:lineRule="auto"/>
              <w:ind w:left="1065"/>
              <w:rPr>
                <w:rFonts w:ascii="Times New Roman" w:hAnsi="Times New Roman"/>
                <w:b/>
                <w:color w:val="4F81BD"/>
                <w:sz w:val="28"/>
                <w:szCs w:val="28"/>
                <w:lang w:val="kk-KZ"/>
              </w:rPr>
            </w:pPr>
          </w:p>
        </w:tc>
        <w:tc>
          <w:tcPr>
            <w:tcW w:w="8724" w:type="dxa"/>
          </w:tcPr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 xml:space="preserve">- «Денсаулық»     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 xml:space="preserve">Дене шынықтыру .  Қауіпсіз мінез – құлық негіздері. 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 xml:space="preserve">- «Коммуникация» 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Сөйлеуді дамыту,Көркем әдебиет,драма, сауат ашу негіздері.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 xml:space="preserve">- «Таным»    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 xml:space="preserve">Қарапайым математикалық ұғымдарды қалыптастыру, сенсорика, құрастыру.          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- «Шығармашылық»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Сурет, мүсіндеу, аппликация, музыка.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- «Әлеумет»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Өзін- өзі тану, қоршаған ортамен танысу, экология негіздері.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- «Здоровье»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Физическая культура. Основы безопасного поведения.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-«Коммуникация»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Развитие речи, Художественная литература, основы грамоты, драма.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-«Познание»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Формирование элементарных математических представлений, сенсорика, конструирование, естествознание.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-«Творчество»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Рисование, лепка, аппликация, музыка.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-«Социум»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  <w:r w:rsidRPr="00F32618"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  <w:t>Самопознание, ознакомление с окуружающим миром, основы экологии.</w:t>
            </w:r>
          </w:p>
          <w:p w:rsidR="003E4D3C" w:rsidRPr="00F32618" w:rsidRDefault="003E4D3C" w:rsidP="00201564">
            <w:pPr>
              <w:spacing w:after="0" w:line="240" w:lineRule="auto"/>
              <w:rPr>
                <w:rFonts w:ascii="Times New Roman" w:hAnsi="Times New Roman"/>
                <w:color w:val="4F81BD"/>
                <w:sz w:val="28"/>
                <w:szCs w:val="28"/>
                <w:lang w:val="kk-KZ"/>
              </w:rPr>
            </w:pPr>
          </w:p>
        </w:tc>
      </w:tr>
    </w:tbl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  <w:r>
        <w:rPr>
          <w:noProof/>
        </w:rPr>
        <w:pict>
          <v:shape id="_x0000_s1038" type="#_x0000_t75" style="position:absolute;margin-left:-797.7pt;margin-top:-26.3pt;width:845.9pt;height:593.6pt;z-index:-251671552;mso-position-horizontal-relative:text;mso-position-vertical-relative:text">
            <v:imagedata r:id="rId5" o:title=""/>
          </v:shape>
        </w:pict>
      </w: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28"/>
          <w:szCs w:val="28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noProof/>
          <w:color w:val="4F81BD"/>
          <w:sz w:val="36"/>
          <w:szCs w:val="36"/>
          <w:lang w:val="kk-KZ"/>
        </w:rPr>
      </w:pPr>
      <w:r w:rsidRPr="00F32618">
        <w:rPr>
          <w:rFonts w:ascii="Times New Roman" w:hAnsi="Times New Roman"/>
          <w:noProof/>
          <w:color w:val="4F81BD"/>
          <w:sz w:val="36"/>
          <w:szCs w:val="36"/>
          <w:lang w:val="kk-KZ"/>
        </w:rPr>
        <w:t xml:space="preserve">            </w: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 </w: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noProof/>
        </w:rPr>
        <w:pict>
          <v:shape id="Рисунок 24" o:spid="_x0000_s1039" type="#_x0000_t75" style="position:absolute;margin-left:338pt;margin-top:23.5pt;width:424.3pt;height:283.2pt;z-index:-25168179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">
            <v:imagedata r:id="rId6" o:title=""/>
            <o:lock v:ext="edit" aspectratio="f"/>
          </v:shape>
        </w:pic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 </w: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noProof/>
        </w:rPr>
        <w:pict>
          <v:shape id="_x0000_s1040" type="#_x0000_t75" style="position:absolute;margin-left:-55.75pt;margin-top:-26.15pt;width:863.8pt;height:607.05pt;z-index:-251670528">
            <v:imagedata r:id="rId5" o:title=""/>
          </v:shape>
        </w:pic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noProof/>
        </w:rPr>
        <w:pict>
          <v:shape id="_x0000_s1041" type="#_x0000_t75" style="position:absolute;margin-left:381.15pt;margin-top:10.3pt;width:343.85pt;height:422.05pt;z-index:-251669504" wrapcoords="-47 0 -47 21562 21600 21562 21600 0 -47 0">
            <v:imagedata r:id="rId7" o:title=""/>
            <w10:wrap type="tight"/>
          </v:shape>
        </w:pict>
      </w: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«Жігерген» бөбекжай  балабақшасының </w: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Меңгерушісі  Омаркулова  Гулсин  Бакирқызы </w: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 xml:space="preserve">Ясли детский сад «Жигерген» </w: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 w:rsidRPr="00F32618">
        <w:rPr>
          <w:rFonts w:ascii="Times New Roman" w:hAnsi="Times New Roman"/>
          <w:color w:val="4F81BD"/>
          <w:sz w:val="32"/>
          <w:szCs w:val="32"/>
          <w:lang w:val="kk-KZ"/>
        </w:rPr>
        <w:t>Заведующая  Омаркулова Гулсин Бакирқызы</w:t>
      </w: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F32618" w:rsidRDefault="003E4D3C" w:rsidP="002B4B4D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bookmarkStart w:id="0" w:name="_GoBack"/>
      <w:r>
        <w:rPr>
          <w:noProof/>
        </w:rPr>
        <w:pict>
          <v:shape id="_x0000_s1042" type="#_x0000_t75" style="position:absolute;margin-left:-45.35pt;margin-top:-14.85pt;width:389.85pt;height:558.25pt;z-index:-251667456">
            <v:imagedata r:id="rId8" o:title=""/>
          </v:shape>
        </w:pict>
      </w:r>
      <w:bookmarkEnd w:id="0"/>
      <w:r>
        <w:rPr>
          <w:noProof/>
        </w:rPr>
        <w:pict>
          <v:shape id="_x0000_s1043" type="#_x0000_t75" style="position:absolute;margin-left:357.6pt;margin-top:-14.85pt;width:409.6pt;height:534.55pt;z-index:-251666432">
            <v:imagedata r:id="rId9" o:title=""/>
          </v:shape>
        </w:pict>
      </w:r>
      <w:r>
        <w:rPr>
          <w:noProof/>
        </w:rPr>
        <w:pict>
          <v:shape id="_x0000_s1044" type="#_x0000_t75" style="position:absolute;margin-left:-84.9pt;margin-top:-27.25pt;width:863.8pt;height:607.05pt;z-index:-251668480">
            <v:imagedata r:id="rId5" o:title=""/>
          </v:shape>
        </w:pict>
      </w: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  <w:r w:rsidRPr="00F32618">
        <w:rPr>
          <w:rFonts w:ascii="Times New Roman" w:hAnsi="Times New Roman"/>
          <w:b/>
          <w:color w:val="4F81BD"/>
          <w:sz w:val="36"/>
          <w:szCs w:val="36"/>
          <w:lang w:val="kk-KZ"/>
        </w:rPr>
        <w:t xml:space="preserve">                                                    </w:t>
      </w: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  <w:r>
        <w:rPr>
          <w:noProof/>
        </w:rPr>
        <w:pict>
          <v:shape id="_x0000_s1045" type="#_x0000_t75" style="position:absolute;margin-left:365.05pt;margin-top:-11.1pt;width:402.9pt;height:535.35pt;z-index:-251663360">
            <v:imagedata r:id="rId10" o:title=""/>
          </v:shape>
        </w:pict>
      </w:r>
      <w:r>
        <w:rPr>
          <w:noProof/>
        </w:rPr>
        <w:pict>
          <v:shape id="_x0000_s1046" type="#_x0000_t75" style="position:absolute;margin-left:-38pt;margin-top:-11.1pt;width:389.9pt;height:535.35pt;z-index:-251664384">
            <v:imagedata r:id="rId11" o:title=""/>
          </v:shape>
        </w:pict>
      </w:r>
      <w:r>
        <w:rPr>
          <w:noProof/>
        </w:rPr>
        <w:pict>
          <v:shape id="_x0000_s1047" type="#_x0000_t75" style="position:absolute;margin-left:-57.65pt;margin-top:-27.75pt;width:842.5pt;height:592.1pt;z-index:-251665408">
            <v:imagedata r:id="rId5" o:title=""/>
          </v:shape>
        </w:pict>
      </w: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  <w:r>
        <w:rPr>
          <w:noProof/>
        </w:rPr>
        <w:pict>
          <v:shape id="_x0000_s1048" type="#_x0000_t75" style="position:absolute;margin-left:367.1pt;margin-top:-17.5pt;width:404.9pt;height:529.6pt;z-index:-251657216">
            <v:imagedata r:id="rId12" o:title=""/>
          </v:shape>
        </w:pict>
      </w:r>
      <w:r>
        <w:rPr>
          <w:noProof/>
        </w:rPr>
        <w:pict>
          <v:shape id="_x0000_s1049" type="#_x0000_t75" style="position:absolute;margin-left:-46.25pt;margin-top:-17.5pt;width:408.6pt;height:529.6pt;z-index:-251658240">
            <v:imagedata r:id="rId13" o:title=""/>
          </v:shape>
        </w:pict>
      </w:r>
      <w:r>
        <w:rPr>
          <w:noProof/>
        </w:rPr>
        <w:pict>
          <v:shape id="_x0000_s1050" type="#_x0000_t75" style="position:absolute;margin-left:-55.95pt;margin-top:-24.15pt;width:842.5pt;height:592.1pt;z-index:-251662336">
            <v:imagedata r:id="rId5" o:title=""/>
          </v:shape>
        </w:pict>
      </w: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b/>
          <w:color w:val="4F81BD"/>
          <w:sz w:val="36"/>
          <w:szCs w:val="36"/>
          <w:lang w:val="kk-KZ"/>
        </w:rPr>
      </w:pPr>
    </w:p>
    <w:p w:rsidR="003E4D3C" w:rsidRPr="00F32618" w:rsidRDefault="003E4D3C" w:rsidP="00D957B2">
      <w:pPr>
        <w:rPr>
          <w:rFonts w:ascii="Times New Roman" w:hAnsi="Times New Roman"/>
          <w:color w:val="4F81BD"/>
          <w:sz w:val="36"/>
          <w:szCs w:val="36"/>
          <w:lang w:val="kk-KZ"/>
        </w:rPr>
      </w:pPr>
      <w:r>
        <w:rPr>
          <w:noProof/>
        </w:rPr>
        <w:pict>
          <v:shape id="_x0000_s1051" type="#_x0000_t75" style="position:absolute;margin-left:-6.95pt;margin-top:-4.4pt;width:732.4pt;height:549.75pt;z-index:-251656192">
            <v:imagedata r:id="rId14" o:title=""/>
          </v:shape>
        </w:pict>
      </w:r>
      <w:r>
        <w:rPr>
          <w:noProof/>
        </w:rPr>
        <w:pict>
          <v:shape id="_x0000_s1052" type="#_x0000_t75" style="position:absolute;margin-left:-57.85pt;margin-top:-27.9pt;width:842.5pt;height:592.1pt;z-index:-251661312">
            <v:imagedata r:id="rId5" o:title=""/>
          </v:shape>
        </w:pict>
      </w:r>
    </w:p>
    <w:p w:rsidR="003E4D3C" w:rsidRPr="00902931" w:rsidRDefault="003E4D3C" w:rsidP="00D957B2">
      <w:pPr>
        <w:rPr>
          <w:rFonts w:ascii="Times New Roman" w:hAnsi="Times New Roman"/>
          <w:sz w:val="36"/>
          <w:szCs w:val="36"/>
          <w:lang w:val="kk-KZ"/>
        </w:rPr>
      </w:pPr>
      <w:r w:rsidRPr="00F32618">
        <w:rPr>
          <w:rFonts w:ascii="Times New Roman" w:hAnsi="Times New Roman"/>
          <w:color w:val="4F81BD"/>
          <w:sz w:val="36"/>
          <w:szCs w:val="36"/>
          <w:lang w:val="kk-KZ"/>
        </w:rPr>
        <w:t xml:space="preserve">                                                                           </w:t>
      </w:r>
      <w:r w:rsidRPr="00F32618">
        <w:rPr>
          <w:rFonts w:ascii="Times New Roman" w:hAnsi="Times New Roman"/>
          <w:b/>
          <w:color w:val="4F81BD"/>
          <w:sz w:val="36"/>
          <w:szCs w:val="36"/>
          <w:lang w:val="kk-KZ"/>
        </w:rPr>
        <w:br w:type="textWrapping" w:clear="all"/>
      </w:r>
    </w:p>
    <w:p w:rsidR="003E4D3C" w:rsidRDefault="003E4D3C" w:rsidP="00D957B2">
      <w:pPr>
        <w:rPr>
          <w:rFonts w:ascii="Times New Roman" w:hAnsi="Times New Roman"/>
          <w:sz w:val="28"/>
          <w:szCs w:val="28"/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Pr="00337BBA" w:rsidRDefault="003E4D3C">
      <w:pPr>
        <w:rPr>
          <w:lang w:val="kk-KZ"/>
        </w:rPr>
      </w:pPr>
      <w:r w:rsidRPr="00337BBA">
        <w:rPr>
          <w:lang w:val="kk-KZ"/>
        </w:rPr>
        <w:pict>
          <v:shape id="_x0000_i1025" type="#_x0000_t75" style="width:895.5pt;height:895.5pt">
            <v:imagedata r:id="rId15" o:title=""/>
          </v:shape>
        </w:pict>
      </w:r>
    </w:p>
    <w:p w:rsidR="003E4D3C" w:rsidRPr="005375D2" w:rsidRDefault="003E4D3C">
      <w:pPr>
        <w:rPr>
          <w:lang w:val="kk-KZ"/>
        </w:rPr>
      </w:pPr>
      <w:r w:rsidRPr="005375D2">
        <w:rPr>
          <w:lang w:val="kk-KZ"/>
        </w:rPr>
        <w:pict>
          <v:shape id="_x0000_i1026" type="#_x0000_t75" style="width:761.25pt;height:570.75pt">
            <v:imagedata r:id="rId16" o:title=""/>
          </v:shape>
        </w:pict>
      </w:r>
    </w:p>
    <w:p w:rsidR="003E4D3C" w:rsidRPr="00337BBA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  <w:r>
        <w:rPr>
          <w:noProof/>
        </w:rPr>
        <w:pict>
          <v:shape id="_x0000_s1053" type="#_x0000_t75" style="position:absolute;margin-left:-55pt;margin-top:-18pt;width:390.5pt;height:621.15pt;z-index:-251655168">
            <v:imagedata r:id="rId17" o:title=""/>
          </v:shape>
        </w:pict>
      </w:r>
      <w:r>
        <w:rPr>
          <w:noProof/>
        </w:rPr>
        <w:pict>
          <v:shape id="_x0000_s1054" type="#_x0000_t75" style="position:absolute;margin-left:-27.5pt;margin-top:-8.35pt;width:815.95pt;height:573.45pt;z-index:-251660288">
            <v:imagedata r:id="rId5" o:title=""/>
          </v:shape>
        </w:pict>
      </w:r>
      <w:r>
        <w:rPr>
          <w:noProof/>
        </w:rPr>
        <w:pict>
          <v:shape id="_x0000_s1055" type="#_x0000_t75" style="position:absolute;margin-left:353pt;margin-top:-20.75pt;width:425.6pt;height:567.15pt;z-index:-251654144">
            <v:imagedata r:id="rId18" o:title=""/>
          </v:shape>
        </w:pict>
      </w: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  <w:r>
        <w:rPr>
          <w:noProof/>
        </w:rPr>
        <w:pict>
          <v:shape id="_x0000_s1056" type="#_x0000_t75" style="position:absolute;margin-left:-28.25pt;margin-top:-12pt;width:779.85pt;height:551.4pt;z-index:-251653120">
            <v:imagedata r:id="rId19" o:title=""/>
          </v:shape>
        </w:pict>
      </w:r>
      <w:r>
        <w:rPr>
          <w:noProof/>
        </w:rPr>
        <w:pict>
          <v:shape id="_x0000_s1057" type="#_x0000_t75" style="position:absolute;margin-left:-57.8pt;margin-top:-26.95pt;width:842.5pt;height:592.1pt;z-index:-251659264">
            <v:imagedata r:id="rId5" o:title=""/>
          </v:shape>
        </w:pict>
      </w: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>
      <w:pPr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lang w:val="kk-KZ"/>
        </w:rPr>
        <w:tab/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noProof/>
        </w:rPr>
        <w:pict>
          <v:shape id="_x0000_s1058" type="#_x0000_t75" style="position:absolute;margin-left:-60.75pt;margin-top:-27.1pt;width:842.5pt;height:567.1pt;z-index:-251652096">
            <v:imagedata r:id="rId5" o:title=""/>
          </v:shape>
        </w:pict>
      </w:r>
      <w:r>
        <w:rPr>
          <w:noProof/>
        </w:rPr>
        <w:pict>
          <v:shape id="_x0000_s1059" type="#_x0000_t75" style="position:absolute;margin-left:383.15pt;margin-top:0;width:382.45pt;height:453.2pt;z-index:-251646976">
            <v:imagedata r:id="rId20" o:title=""/>
          </v:shape>
        </w:pict>
      </w:r>
      <w:r>
        <w:rPr>
          <w:noProof/>
        </w:rPr>
        <w:pict>
          <v:shape id="_x0000_s1060" type="#_x0000_t75" style="position:absolute;margin-left:-26.1pt;margin-top:0;width:400.2pt;height:453.2pt;z-index:-251648000">
            <v:imagedata r:id="rId21" o:title=""/>
          </v:shape>
        </w:pict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Pr="00EC7569" w:rsidRDefault="003E4D3C" w:rsidP="00527F1F">
      <w:pPr>
        <w:tabs>
          <w:tab w:val="left" w:pos="5087"/>
        </w:tabs>
        <w:rPr>
          <w:lang w:val="kk-KZ"/>
        </w:rPr>
      </w:pPr>
      <w:r w:rsidRPr="00EC7569">
        <w:rPr>
          <w:lang w:val="kk-KZ"/>
        </w:rPr>
        <w:pict>
          <v:shape id="_x0000_i1027" type="#_x0000_t75" style="width:726pt;height:513pt">
            <v:imagedata r:id="rId22" o:title=""/>
          </v:shape>
        </w:pict>
      </w:r>
    </w:p>
    <w:p w:rsidR="003E4D3C" w:rsidRPr="004439F8" w:rsidRDefault="003E4D3C" w:rsidP="00527F1F">
      <w:pPr>
        <w:tabs>
          <w:tab w:val="left" w:pos="5087"/>
        </w:tabs>
        <w:rPr>
          <w:lang w:val="kk-KZ"/>
        </w:rPr>
      </w:pPr>
      <w:r w:rsidRPr="004439F8">
        <w:rPr>
          <w:lang w:val="kk-KZ"/>
        </w:rPr>
        <w:pict>
          <v:shape id="_x0000_i1028" type="#_x0000_t75" style="width:761.25pt;height:570.75pt">
            <v:imagedata r:id="rId23" o:title=""/>
          </v:shape>
        </w:pict>
      </w:r>
    </w:p>
    <w:p w:rsidR="003E4D3C" w:rsidRPr="004439F8" w:rsidRDefault="003E4D3C" w:rsidP="00527F1F">
      <w:pPr>
        <w:tabs>
          <w:tab w:val="left" w:pos="5087"/>
        </w:tabs>
        <w:rPr>
          <w:lang w:val="kk-KZ"/>
        </w:rPr>
      </w:pPr>
      <w:r w:rsidRPr="004439F8">
        <w:rPr>
          <w:lang w:val="kk-KZ"/>
        </w:rPr>
        <w:pict>
          <v:shape id="_x0000_i1029" type="#_x0000_t75" style="width:739.5pt;height:562.5pt">
            <v:imagedata r:id="rId24" o:title=""/>
          </v:shape>
        </w:pict>
      </w:r>
    </w:p>
    <w:p w:rsidR="003E4D3C" w:rsidRPr="004439F8" w:rsidRDefault="003E4D3C" w:rsidP="00527F1F">
      <w:pPr>
        <w:tabs>
          <w:tab w:val="left" w:pos="5087"/>
        </w:tabs>
        <w:rPr>
          <w:lang w:val="kk-KZ"/>
        </w:rPr>
      </w:pPr>
      <w:r w:rsidRPr="004439F8">
        <w:rPr>
          <w:lang w:val="kk-KZ"/>
        </w:rPr>
        <w:pict>
          <v:shape id="_x0000_i1030" type="#_x0000_t75" style="width:780pt;height:538.5pt">
            <v:imagedata r:id="rId25" o:title=""/>
          </v:shape>
        </w:pict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noProof/>
        </w:rPr>
        <w:pict>
          <v:shape id="_x0000_s1061" type="#_x0000_t75" style="position:absolute;margin-left:-60.5pt;margin-top:-27pt;width:842.5pt;height:603.8pt;z-index:-251651072">
            <v:imagedata r:id="rId5" o:title=""/>
          </v:shape>
        </w:pict>
      </w:r>
      <w:r>
        <w:pict>
          <v:shape id="_x0000_i1031" type="#_x0000_t75" style="width:634.5pt;height:518.25pt">
            <v:imagedata r:id="rId26" o:title=""/>
          </v:shape>
        </w:pict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noProof/>
        </w:rPr>
        <w:pict>
          <v:shape id="_x0000_s1062" type="#_x0000_t75" style="position:absolute;margin-left:-57.6pt;margin-top:-29.55pt;width:842.5pt;height:592.1pt;z-index:-251650048">
            <v:imagedata r:id="rId5" o:title=""/>
          </v:shape>
        </w:pict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noProof/>
        </w:rPr>
        <w:pict>
          <v:shape id="_x0000_s1063" type="#_x0000_t75" style="position:absolute;margin-left:8.55pt;margin-top:11.95pt;width:719.15pt;height:510.05pt;z-index:-251644928">
            <v:imagedata r:id="rId27" o:title=""/>
          </v:shape>
        </w:pict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lang w:val="kk-KZ"/>
        </w:rPr>
        <w:tab/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noProof/>
        </w:rPr>
        <w:pict>
          <v:shape id="_x0000_s1064" type="#_x0000_t75" style="position:absolute;margin-left:-16.45pt;margin-top:-9.1pt;width:783.6pt;height:540.45pt;z-index:-251643904">
            <v:imagedata r:id="rId28" o:title="" cropleft="12059f"/>
          </v:shape>
        </w:pict>
      </w:r>
      <w:r>
        <w:rPr>
          <w:noProof/>
        </w:rPr>
        <w:pict>
          <v:shape id="_x0000_s1065" type="#_x0000_t75" style="position:absolute;margin-left:-63.25pt;margin-top:-28.6pt;width:842.5pt;height:592.1pt;z-index:-251649024">
            <v:imagedata r:id="rId5" o:title=""/>
          </v:shape>
        </w:pict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lang w:val="kk-KZ"/>
        </w:rPr>
        <w:tab/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  <w:r>
        <w:rPr>
          <w:noProof/>
        </w:rPr>
        <w:pict>
          <v:shape id="_x0000_s1066" type="#_x0000_t75" style="position:absolute;margin-left:362.9pt;margin-top:-13.45pt;width:397.65pt;height:555.45pt;z-index:-251641856">
            <v:imagedata r:id="rId29" o:title=""/>
          </v:shape>
        </w:pict>
      </w:r>
      <w:r>
        <w:rPr>
          <w:noProof/>
        </w:rPr>
        <w:pict>
          <v:shape id="_x0000_s1067" type="#_x0000_t75" style="position:absolute;margin-left:-34.7pt;margin-top:-13.45pt;width:389.45pt;height:555.45pt;z-index:-251642880">
            <v:imagedata r:id="rId30" o:title=""/>
          </v:shape>
        </w:pict>
      </w:r>
      <w:r>
        <w:rPr>
          <w:noProof/>
        </w:rPr>
        <w:pict>
          <v:shape id="_x0000_s1068" type="#_x0000_t75" style="position:absolute;margin-left:-60pt;margin-top:-31.05pt;width:842.5pt;height:603.8pt;z-index:-251645952">
            <v:imagedata r:id="rId5" o:title=""/>
          </v:shape>
        </w:pict>
      </w: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527F1F">
      <w:pPr>
        <w:tabs>
          <w:tab w:val="left" w:pos="508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  <w:r>
        <w:rPr>
          <w:lang w:val="kk-KZ"/>
        </w:rPr>
        <w:tab/>
      </w: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Pr="006E75BA" w:rsidRDefault="003E4D3C" w:rsidP="006E75BA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noProof/>
        </w:rPr>
        <w:pict>
          <v:shape id="_x0000_s1069" type="#_x0000_t75" style="position:absolute;margin-left:399.2pt;margin-top:-5.65pt;width:327.55pt;height:315.9pt;z-index:-251639808">
            <v:imagedata r:id="rId31" o:title="" croptop="18031f"/>
            <v:shadow on="t" opacity=".5" offset="-6pt,-6pt"/>
          </v:shape>
        </w:pict>
      </w:r>
      <w:r>
        <w:rPr>
          <w:noProof/>
        </w:rPr>
        <w:pict>
          <v:shape id="_x0000_s1070" type="#_x0000_t75" style="position:absolute;margin-left:-58.9pt;margin-top:-28.95pt;width:863.8pt;height:607.05pt;z-index:-251640832">
            <v:imagedata r:id="rId5" o:title=""/>
          </v:shape>
        </w:pict>
      </w:r>
      <w:r w:rsidRPr="006E75BA">
        <w:rPr>
          <w:rFonts w:ascii="Times New Roman" w:hAnsi="Times New Roman"/>
          <w:color w:val="4F81BD"/>
          <w:sz w:val="32"/>
          <w:szCs w:val="32"/>
          <w:lang w:val="kk-KZ"/>
        </w:rPr>
        <w:t xml:space="preserve">«Жігерген» бөбекжай  балабақшасының </w:t>
      </w:r>
    </w:p>
    <w:p w:rsidR="003E4D3C" w:rsidRDefault="003E4D3C" w:rsidP="006E75BA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rFonts w:ascii="Times New Roman" w:hAnsi="Times New Roman"/>
          <w:color w:val="4F81BD"/>
          <w:sz w:val="32"/>
          <w:szCs w:val="32"/>
          <w:lang w:val="kk-KZ"/>
        </w:rPr>
        <w:t>Әдіскері</w:t>
      </w:r>
      <w:r w:rsidRPr="006E75BA">
        <w:rPr>
          <w:rFonts w:ascii="Times New Roman" w:hAnsi="Times New Roman"/>
          <w:color w:val="4F81BD"/>
          <w:sz w:val="32"/>
          <w:szCs w:val="32"/>
          <w:lang w:val="kk-KZ"/>
        </w:rPr>
        <w:t xml:space="preserve">  </w:t>
      </w:r>
      <w:r>
        <w:rPr>
          <w:rFonts w:ascii="Times New Roman" w:hAnsi="Times New Roman"/>
          <w:color w:val="4F81BD"/>
          <w:sz w:val="32"/>
          <w:szCs w:val="32"/>
          <w:lang w:val="kk-KZ"/>
        </w:rPr>
        <w:t>Пернебаева Гульнур Абилкасимовна</w:t>
      </w:r>
      <w:r w:rsidRPr="006E75BA">
        <w:rPr>
          <w:rFonts w:ascii="Times New Roman" w:hAnsi="Times New Roman"/>
          <w:color w:val="4F81BD"/>
          <w:sz w:val="32"/>
          <w:szCs w:val="32"/>
          <w:lang w:val="kk-KZ"/>
        </w:rPr>
        <w:t xml:space="preserve"> </w:t>
      </w:r>
    </w:p>
    <w:p w:rsidR="003E4D3C" w:rsidRDefault="003E4D3C" w:rsidP="006E75BA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rFonts w:ascii="Times New Roman" w:hAnsi="Times New Roman"/>
          <w:color w:val="4F81BD"/>
          <w:sz w:val="32"/>
          <w:szCs w:val="32"/>
          <w:lang w:val="kk-KZ"/>
        </w:rPr>
        <w:t xml:space="preserve">Білімі:       Жоғары </w:t>
      </w:r>
    </w:p>
    <w:p w:rsidR="003E4D3C" w:rsidRDefault="003E4D3C" w:rsidP="006E75BA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rFonts w:ascii="Times New Roman" w:hAnsi="Times New Roman"/>
          <w:color w:val="4F81BD"/>
          <w:sz w:val="32"/>
          <w:szCs w:val="32"/>
          <w:lang w:val="kk-KZ"/>
        </w:rPr>
        <w:t xml:space="preserve">Еңбек өтілі:   6 жыл </w:t>
      </w:r>
    </w:p>
    <w:p w:rsidR="003E4D3C" w:rsidRDefault="003E4D3C" w:rsidP="006E75BA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  <w:r>
        <w:rPr>
          <w:rFonts w:ascii="Times New Roman" w:hAnsi="Times New Roman"/>
          <w:color w:val="4F81BD"/>
          <w:sz w:val="32"/>
          <w:szCs w:val="32"/>
          <w:lang w:val="kk-KZ"/>
        </w:rPr>
        <w:t>Санаты:         2</w:t>
      </w:r>
    </w:p>
    <w:p w:rsidR="003E4D3C" w:rsidRDefault="003E4D3C" w:rsidP="006E75BA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Pr="006E75BA" w:rsidRDefault="003E4D3C" w:rsidP="006E75BA">
      <w:pPr>
        <w:ind w:right="8080"/>
        <w:rPr>
          <w:rFonts w:ascii="Times New Roman" w:hAnsi="Times New Roman"/>
          <w:color w:val="4F81BD"/>
          <w:sz w:val="32"/>
          <w:szCs w:val="32"/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F96A77">
      <w:pPr>
        <w:tabs>
          <w:tab w:val="left" w:pos="8247"/>
        </w:tabs>
        <w:jc w:val="center"/>
        <w:rPr>
          <w:lang w:val="kk-KZ"/>
        </w:rPr>
      </w:pPr>
      <w:r>
        <w:rPr>
          <w:noProof/>
        </w:rPr>
        <w:pict>
          <v:shape id="_x0000_s1071" type="#_x0000_t75" style="position:absolute;left:0;text-align:left;margin-left:-59.8pt;margin-top:-36.3pt;width:863.8pt;height:607.05pt;z-index:-251638784">
            <v:imagedata r:id="rId5" o:title=""/>
          </v:shape>
        </w:pict>
      </w: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</w:p>
    <w:p w:rsidR="003E4D3C" w:rsidRDefault="003E4D3C" w:rsidP="006E75BA">
      <w:pPr>
        <w:tabs>
          <w:tab w:val="left" w:pos="8247"/>
        </w:tabs>
        <w:rPr>
          <w:lang w:val="kk-KZ"/>
        </w:rPr>
      </w:pPr>
      <w:r w:rsidRPr="00F96A77">
        <w:rPr>
          <w:lang w:val="kk-KZ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2" type="#_x0000_t136" style="width:750pt;height:212.25pt" fillcolor="#369" stroked="f">
            <v:shadow on="t" color="#b2b2b2" opacity="52429f" offset="3pt"/>
            <v:textpath style="font-family:&quot;Times New Roman&quot;;v-text-kern:t" trim="t" fitpath="t" string="Назар аударғандарыңызға рахмет !"/>
          </v:shape>
        </w:pict>
      </w:r>
    </w:p>
    <w:p w:rsidR="003E4D3C" w:rsidRPr="00E70F1A" w:rsidRDefault="003E4D3C">
      <w:pPr>
        <w:rPr>
          <w:lang w:val="kk-KZ"/>
        </w:rPr>
      </w:pPr>
    </w:p>
    <w:sectPr w:rsidR="003E4D3C" w:rsidRPr="00E70F1A" w:rsidSect="00337BBA">
      <w:pgSz w:w="16838" w:h="11906" w:orient="landscape"/>
      <w:pgMar w:top="567" w:right="448" w:bottom="18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746ECF"/>
    <w:multiLevelType w:val="hybridMultilevel"/>
    <w:tmpl w:val="060A27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3A73E7F"/>
    <w:multiLevelType w:val="hybridMultilevel"/>
    <w:tmpl w:val="278C6BC8"/>
    <w:lvl w:ilvl="0" w:tplc="5D38B98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791C5D"/>
    <w:multiLevelType w:val="hybridMultilevel"/>
    <w:tmpl w:val="60AC0096"/>
    <w:lvl w:ilvl="0" w:tplc="75DAB32E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DAE7B77"/>
    <w:multiLevelType w:val="hybridMultilevel"/>
    <w:tmpl w:val="636C8098"/>
    <w:lvl w:ilvl="0" w:tplc="AFA0225A">
      <w:start w:val="1"/>
      <w:numFmt w:val="upperRoman"/>
      <w:lvlText w:val="%1-"/>
      <w:lvlJc w:val="left"/>
      <w:pPr>
        <w:ind w:left="1065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6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2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  <w:rPr>
        <w:rFonts w:cs="Times New Roman"/>
      </w:rPr>
    </w:lvl>
  </w:abstractNum>
  <w:abstractNum w:abstractNumId="4">
    <w:nsid w:val="4F635581"/>
    <w:multiLevelType w:val="hybridMultilevel"/>
    <w:tmpl w:val="5F745494"/>
    <w:lvl w:ilvl="0" w:tplc="C3D4562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75367538"/>
    <w:multiLevelType w:val="hybridMultilevel"/>
    <w:tmpl w:val="CB0C191C"/>
    <w:lvl w:ilvl="0" w:tplc="D384ECF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1"/>
  </w:num>
  <w:num w:numId="5">
    <w:abstractNumId w:val="4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957B2"/>
    <w:rsid w:val="00023E79"/>
    <w:rsid w:val="000258C1"/>
    <w:rsid w:val="00035DAB"/>
    <w:rsid w:val="00035E26"/>
    <w:rsid w:val="00071A23"/>
    <w:rsid w:val="00092B1B"/>
    <w:rsid w:val="000A0F1D"/>
    <w:rsid w:val="00117A75"/>
    <w:rsid w:val="00131F3E"/>
    <w:rsid w:val="0013239B"/>
    <w:rsid w:val="00176121"/>
    <w:rsid w:val="001B4B9B"/>
    <w:rsid w:val="00201564"/>
    <w:rsid w:val="00202556"/>
    <w:rsid w:val="00205E63"/>
    <w:rsid w:val="00235984"/>
    <w:rsid w:val="00260F0E"/>
    <w:rsid w:val="00281350"/>
    <w:rsid w:val="002900B4"/>
    <w:rsid w:val="002931FA"/>
    <w:rsid w:val="002B4B4D"/>
    <w:rsid w:val="002C2A6F"/>
    <w:rsid w:val="002D4E06"/>
    <w:rsid w:val="003219E7"/>
    <w:rsid w:val="00332B4A"/>
    <w:rsid w:val="00332C43"/>
    <w:rsid w:val="00337BBA"/>
    <w:rsid w:val="0034030E"/>
    <w:rsid w:val="003914A9"/>
    <w:rsid w:val="003966FB"/>
    <w:rsid w:val="003B02D3"/>
    <w:rsid w:val="003B32BB"/>
    <w:rsid w:val="003E4D3C"/>
    <w:rsid w:val="003E6E08"/>
    <w:rsid w:val="003F204A"/>
    <w:rsid w:val="004439F8"/>
    <w:rsid w:val="0045741E"/>
    <w:rsid w:val="0046191D"/>
    <w:rsid w:val="004619B1"/>
    <w:rsid w:val="00464C33"/>
    <w:rsid w:val="00467D0A"/>
    <w:rsid w:val="004707D2"/>
    <w:rsid w:val="0047565B"/>
    <w:rsid w:val="00476A86"/>
    <w:rsid w:val="004B5C21"/>
    <w:rsid w:val="004C3038"/>
    <w:rsid w:val="004E027E"/>
    <w:rsid w:val="004E465A"/>
    <w:rsid w:val="004E5764"/>
    <w:rsid w:val="004E74F5"/>
    <w:rsid w:val="004F7FDC"/>
    <w:rsid w:val="00522B2F"/>
    <w:rsid w:val="00527F1F"/>
    <w:rsid w:val="005375D2"/>
    <w:rsid w:val="00585C1A"/>
    <w:rsid w:val="00590ECA"/>
    <w:rsid w:val="005D52D5"/>
    <w:rsid w:val="005E4DF2"/>
    <w:rsid w:val="005F0C2E"/>
    <w:rsid w:val="006303EA"/>
    <w:rsid w:val="00651904"/>
    <w:rsid w:val="00671900"/>
    <w:rsid w:val="00675820"/>
    <w:rsid w:val="006B189E"/>
    <w:rsid w:val="006D5EC8"/>
    <w:rsid w:val="006E75BA"/>
    <w:rsid w:val="00705114"/>
    <w:rsid w:val="007653FD"/>
    <w:rsid w:val="00767529"/>
    <w:rsid w:val="007A5F9C"/>
    <w:rsid w:val="007D655C"/>
    <w:rsid w:val="007D6583"/>
    <w:rsid w:val="007F6373"/>
    <w:rsid w:val="007F798A"/>
    <w:rsid w:val="008158D0"/>
    <w:rsid w:val="0083301C"/>
    <w:rsid w:val="00852BE5"/>
    <w:rsid w:val="00873057"/>
    <w:rsid w:val="008843C8"/>
    <w:rsid w:val="008D23D1"/>
    <w:rsid w:val="008F4A33"/>
    <w:rsid w:val="00902931"/>
    <w:rsid w:val="00911F3E"/>
    <w:rsid w:val="00917363"/>
    <w:rsid w:val="00930571"/>
    <w:rsid w:val="00945D2F"/>
    <w:rsid w:val="00986F53"/>
    <w:rsid w:val="009A6A9C"/>
    <w:rsid w:val="009B66D0"/>
    <w:rsid w:val="009C46C5"/>
    <w:rsid w:val="009D343F"/>
    <w:rsid w:val="009E21F6"/>
    <w:rsid w:val="009F494F"/>
    <w:rsid w:val="00A5014D"/>
    <w:rsid w:val="00A70C37"/>
    <w:rsid w:val="00A94B9F"/>
    <w:rsid w:val="00AA265D"/>
    <w:rsid w:val="00AC4E4F"/>
    <w:rsid w:val="00AD0BCA"/>
    <w:rsid w:val="00AD5E91"/>
    <w:rsid w:val="00B27E73"/>
    <w:rsid w:val="00B52149"/>
    <w:rsid w:val="00B75863"/>
    <w:rsid w:val="00B81D0F"/>
    <w:rsid w:val="00BA13B1"/>
    <w:rsid w:val="00BD6B3B"/>
    <w:rsid w:val="00BF5DC9"/>
    <w:rsid w:val="00C02F38"/>
    <w:rsid w:val="00C03602"/>
    <w:rsid w:val="00C566A5"/>
    <w:rsid w:val="00C7435D"/>
    <w:rsid w:val="00C9395A"/>
    <w:rsid w:val="00C97668"/>
    <w:rsid w:val="00CE0117"/>
    <w:rsid w:val="00CF252B"/>
    <w:rsid w:val="00CF6938"/>
    <w:rsid w:val="00CF7CA6"/>
    <w:rsid w:val="00D46118"/>
    <w:rsid w:val="00D64D5A"/>
    <w:rsid w:val="00D72B0C"/>
    <w:rsid w:val="00D75E3D"/>
    <w:rsid w:val="00D957B2"/>
    <w:rsid w:val="00DA42F3"/>
    <w:rsid w:val="00DC4AE2"/>
    <w:rsid w:val="00E2214B"/>
    <w:rsid w:val="00E40A66"/>
    <w:rsid w:val="00E51272"/>
    <w:rsid w:val="00E70F1A"/>
    <w:rsid w:val="00E73BA9"/>
    <w:rsid w:val="00EB16D1"/>
    <w:rsid w:val="00EC46E5"/>
    <w:rsid w:val="00EC52B0"/>
    <w:rsid w:val="00EC7569"/>
    <w:rsid w:val="00F02DB1"/>
    <w:rsid w:val="00F13B92"/>
    <w:rsid w:val="00F32618"/>
    <w:rsid w:val="00F51DB1"/>
    <w:rsid w:val="00F96A77"/>
    <w:rsid w:val="00FA202F"/>
    <w:rsid w:val="00FC442B"/>
    <w:rsid w:val="00FD14FF"/>
    <w:rsid w:val="00FE2C49"/>
    <w:rsid w:val="00FF2B43"/>
    <w:rsid w:val="00FF3E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5E3D"/>
    <w:pPr>
      <w:spacing w:after="200" w:line="276" w:lineRule="auto"/>
    </w:pPr>
    <w:rPr>
      <w:rFonts w:eastAsia="Times New Roman"/>
    </w:rPr>
  </w:style>
  <w:style w:type="paragraph" w:styleId="Heading2">
    <w:name w:val="heading 2"/>
    <w:basedOn w:val="Normal"/>
    <w:next w:val="Normal"/>
    <w:link w:val="Heading2Char"/>
    <w:uiPriority w:val="99"/>
    <w:qFormat/>
    <w:rsid w:val="00A5014D"/>
    <w:pPr>
      <w:keepNext/>
      <w:keepLines/>
      <w:spacing w:before="200" w:after="0"/>
      <w:outlineLvl w:val="1"/>
    </w:pPr>
    <w:rPr>
      <w:rFonts w:ascii="Cambria" w:eastAsia="Calibri" w:hAnsi="Cambria"/>
      <w:b/>
      <w:bCs/>
      <w:color w:val="4F81BD"/>
      <w:sz w:val="26"/>
      <w:szCs w:val="26"/>
      <w:lang w:eastAsia="ko-KR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A5014D"/>
    <w:rPr>
      <w:rFonts w:ascii="Cambria" w:hAnsi="Cambria" w:cs="Times New Roman"/>
      <w:b/>
      <w:color w:val="4F81BD"/>
      <w:sz w:val="26"/>
    </w:rPr>
  </w:style>
  <w:style w:type="paragraph" w:styleId="Subtitle">
    <w:name w:val="Subtitle"/>
    <w:basedOn w:val="Normal"/>
    <w:next w:val="Normal"/>
    <w:link w:val="SubtitleChar"/>
    <w:uiPriority w:val="99"/>
    <w:qFormat/>
    <w:rsid w:val="00A5014D"/>
    <w:pPr>
      <w:numPr>
        <w:ilvl w:val="1"/>
      </w:numPr>
    </w:pPr>
    <w:rPr>
      <w:rFonts w:ascii="Cambria" w:eastAsia="Calibri" w:hAnsi="Cambria"/>
      <w:i/>
      <w:iCs/>
      <w:color w:val="4F81BD"/>
      <w:spacing w:val="15"/>
      <w:sz w:val="24"/>
      <w:szCs w:val="24"/>
      <w:lang w:eastAsia="ko-KR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A5014D"/>
    <w:rPr>
      <w:rFonts w:ascii="Cambria" w:hAnsi="Cambria" w:cs="Times New Roman"/>
      <w:i/>
      <w:color w:val="4F81BD"/>
      <w:spacing w:val="15"/>
      <w:sz w:val="24"/>
    </w:rPr>
  </w:style>
  <w:style w:type="character" w:styleId="SubtleEmphasis">
    <w:name w:val="Subtle Emphasis"/>
    <w:basedOn w:val="DefaultParagraphFont"/>
    <w:uiPriority w:val="99"/>
    <w:qFormat/>
    <w:rsid w:val="00A5014D"/>
    <w:rPr>
      <w:rFonts w:cs="Times New Roman"/>
      <w:i/>
      <w:color w:val="808080"/>
    </w:rPr>
  </w:style>
  <w:style w:type="table" w:styleId="TableGrid">
    <w:name w:val="Table Grid"/>
    <w:basedOn w:val="TableNormal"/>
    <w:uiPriority w:val="99"/>
    <w:rsid w:val="00D957B2"/>
    <w:rPr>
      <w:rFonts w:eastAsia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D957B2"/>
    <w:pPr>
      <w:spacing w:after="0" w:line="240" w:lineRule="auto"/>
    </w:pPr>
    <w:rPr>
      <w:rFonts w:ascii="Tahoma" w:eastAsia="Calibri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957B2"/>
    <w:rPr>
      <w:rFonts w:ascii="Tahoma" w:hAnsi="Tahoma" w:cs="Times New Roman"/>
      <w:sz w:val="16"/>
      <w:lang w:eastAsia="ru-RU"/>
    </w:rPr>
  </w:style>
  <w:style w:type="paragraph" w:styleId="NoSpacing">
    <w:name w:val="No Spacing"/>
    <w:uiPriority w:val="99"/>
    <w:qFormat/>
    <w:rsid w:val="008843C8"/>
    <w:rPr>
      <w:rFonts w:ascii="Times New Roman" w:eastAsia="Times New Roman" w:hAnsi="Times New Roman"/>
      <w:sz w:val="24"/>
      <w:szCs w:val="24"/>
    </w:rPr>
  </w:style>
  <w:style w:type="paragraph" w:styleId="ListParagraph">
    <w:name w:val="List Paragraph"/>
    <w:basedOn w:val="Normal"/>
    <w:uiPriority w:val="99"/>
    <w:qFormat/>
    <w:rsid w:val="008F4A3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1448</TotalTime>
  <Pages>30</Pages>
  <Words>1099</Words>
  <Characters>6268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54</cp:revision>
  <cp:lastPrinted>2018-02-06T10:45:00Z</cp:lastPrinted>
  <dcterms:created xsi:type="dcterms:W3CDTF">2016-11-24T05:50:00Z</dcterms:created>
  <dcterms:modified xsi:type="dcterms:W3CDTF">2018-02-15T07:45:00Z</dcterms:modified>
</cp:coreProperties>
</file>